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D12A7" w:rsidRDefault="00BD12A7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8579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79543070" r:id="rId5"/>
        </w:object>
      </w:r>
    </w:p>
    <w:p w:rsidR="00BD12A7" w:rsidRDefault="00BD12A7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D12A7" w:rsidRDefault="00BD12A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D12A7" w:rsidRDefault="00BD12A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D12A7" w:rsidRDefault="00BD12A7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D12A7" w:rsidRDefault="00BD12A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D12A7" w:rsidRDefault="00BD12A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BD12A7" w:rsidRDefault="00BD12A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D12A7" w:rsidRDefault="00BD12A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D12A7" w:rsidRDefault="00BD12A7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BD12A7" w:rsidRDefault="00BD12A7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м. Кіцмань                                                  №_______</w:t>
      </w:r>
    </w:p>
    <w:p w:rsidR="00BD12A7" w:rsidRDefault="00BD12A7" w:rsidP="00FE44DB">
      <w:pPr>
        <w:rPr>
          <w:sz w:val="24"/>
          <w:lang w:val="uk-UA"/>
        </w:rPr>
      </w:pPr>
    </w:p>
    <w:p w:rsidR="00BD12A7" w:rsidRDefault="00BD12A7" w:rsidP="008D785D">
      <w:pPr>
        <w:rPr>
          <w:sz w:val="24"/>
          <w:lang w:val="uk-UA"/>
        </w:rPr>
      </w:pPr>
    </w:p>
    <w:p w:rsidR="00BD12A7" w:rsidRDefault="00BD12A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D12A7" w:rsidRPr="003B408E" w:rsidRDefault="00BD12A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Мельниковій Тетяні Володимирівні</w:t>
      </w:r>
    </w:p>
    <w:p w:rsidR="00BD12A7" w:rsidRDefault="00BD12A7" w:rsidP="008D785D">
      <w:pPr>
        <w:jc w:val="both"/>
        <w:rPr>
          <w:b/>
          <w:sz w:val="24"/>
          <w:szCs w:val="24"/>
          <w:lang w:val="uk-UA"/>
        </w:rPr>
      </w:pPr>
    </w:p>
    <w:p w:rsidR="00BD12A7" w:rsidRDefault="00BD12A7" w:rsidP="008D785D">
      <w:pPr>
        <w:jc w:val="both"/>
        <w:rPr>
          <w:b/>
          <w:sz w:val="24"/>
          <w:szCs w:val="24"/>
          <w:lang w:val="uk-UA"/>
        </w:rPr>
      </w:pPr>
    </w:p>
    <w:p w:rsidR="00BD12A7" w:rsidRDefault="00BD12A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473/7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гр.Мельникової Тетяни  Володимирівни, 19**р.н., яка проживає за адресою: с.Ошихліби, АДРЕСА 1,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Мельникової Т.В. копія картки платника податків Мельникової Т.В., копія пенсійного посвідчення Мельникової Т.В., копія довідки МСЕК №063881, довідка Кіцманського ВУЖКГ, копія виписки з медичної картки амбулаторного хворого №83/398,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D12A7" w:rsidRDefault="00BD12A7" w:rsidP="007B4068">
      <w:pPr>
        <w:jc w:val="both"/>
        <w:rPr>
          <w:bCs/>
          <w:sz w:val="24"/>
          <w:szCs w:val="24"/>
          <w:lang w:val="uk-UA"/>
        </w:rPr>
      </w:pPr>
    </w:p>
    <w:p w:rsidR="00BD12A7" w:rsidRDefault="00BD12A7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D12A7" w:rsidRDefault="00BD12A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D12A7" w:rsidRDefault="00BD12A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7E0FDD">
        <w:rPr>
          <w:rFonts w:ascii="Times New Roman" w:hAnsi="Times New Roman"/>
          <w:szCs w:val="24"/>
        </w:rPr>
        <w:t>гр.Мельниковій Тетяні  Володимирівн</w:t>
      </w:r>
      <w:r>
        <w:rPr>
          <w:rFonts w:ascii="Times New Roman" w:hAnsi="Times New Roman"/>
          <w:szCs w:val="24"/>
        </w:rPr>
        <w:t>і</w:t>
      </w:r>
      <w:r w:rsidRPr="007E0FDD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7E0FDD">
        <w:rPr>
          <w:rFonts w:ascii="Times New Roman" w:hAnsi="Times New Roman"/>
          <w:szCs w:val="24"/>
        </w:rPr>
        <w:t>р.н</w:t>
      </w:r>
      <w:r>
        <w:rPr>
          <w:rFonts w:ascii="Times New Roman" w:hAnsi="Times New Roman"/>
          <w:szCs w:val="24"/>
        </w:rPr>
        <w:t>,</w:t>
      </w:r>
      <w:r w:rsidRPr="0042364A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а</w:t>
      </w:r>
      <w:r w:rsidRPr="0042364A">
        <w:rPr>
          <w:rFonts w:ascii="Times New Roman" w:hAnsi="Times New Roman"/>
          <w:szCs w:val="24"/>
        </w:rPr>
        <w:t xml:space="preserve">  проживає за адресою: </w:t>
      </w:r>
      <w:r>
        <w:rPr>
          <w:rFonts w:ascii="Times New Roman" w:hAnsi="Times New Roman"/>
          <w:szCs w:val="24"/>
        </w:rPr>
        <w:t>с.Ошихліби, АДРЕСА 1</w:t>
      </w:r>
      <w:r w:rsidRPr="007E0FDD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BD12A7" w:rsidRDefault="00BD12A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BD12A7" w:rsidRDefault="00BD12A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:rsidR="00BD12A7" w:rsidRDefault="00BD12A7" w:rsidP="00AE462C">
      <w:pPr>
        <w:ind w:firstLine="600"/>
        <w:jc w:val="both"/>
        <w:rPr>
          <w:sz w:val="24"/>
          <w:szCs w:val="24"/>
          <w:lang w:val="uk-UA"/>
        </w:rPr>
      </w:pPr>
    </w:p>
    <w:p w:rsidR="00BD12A7" w:rsidRPr="008B124A" w:rsidRDefault="00BD12A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BD12A7" w:rsidRDefault="00BD12A7" w:rsidP="00AE462C">
      <w:pPr>
        <w:ind w:firstLine="600"/>
        <w:jc w:val="both"/>
        <w:rPr>
          <w:sz w:val="24"/>
          <w:szCs w:val="24"/>
          <w:lang w:val="uk-UA"/>
        </w:rPr>
      </w:pPr>
    </w:p>
    <w:p w:rsidR="00BD12A7" w:rsidRDefault="00BD12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D12A7" w:rsidRDefault="00BD12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D12A7" w:rsidRDefault="00BD12A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BD12A7" w:rsidRDefault="00BD12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D12A7" w:rsidRDefault="00BD12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D12A7" w:rsidRDefault="00BD12A7" w:rsidP="00AE462C">
      <w:pPr>
        <w:rPr>
          <w:b/>
          <w:sz w:val="24"/>
          <w:szCs w:val="24"/>
          <w:lang w:val="uk-UA"/>
        </w:rPr>
      </w:pPr>
    </w:p>
    <w:p w:rsidR="00BD12A7" w:rsidRDefault="00BD12A7" w:rsidP="00AE462C">
      <w:pPr>
        <w:rPr>
          <w:b/>
          <w:sz w:val="24"/>
          <w:szCs w:val="24"/>
          <w:lang w:val="uk-UA"/>
        </w:rPr>
      </w:pPr>
    </w:p>
    <w:p w:rsidR="00BD12A7" w:rsidRDefault="00BD12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D12A7" w:rsidSect="00BA3F06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6105"/>
    <w:rsid w:val="00036486"/>
    <w:rsid w:val="00044E0D"/>
    <w:rsid w:val="00055EAF"/>
    <w:rsid w:val="000807F9"/>
    <w:rsid w:val="0008599E"/>
    <w:rsid w:val="000C419B"/>
    <w:rsid w:val="000F3FCA"/>
    <w:rsid w:val="0010542E"/>
    <w:rsid w:val="0012110B"/>
    <w:rsid w:val="00150E2F"/>
    <w:rsid w:val="00183D0B"/>
    <w:rsid w:val="00195E00"/>
    <w:rsid w:val="001B6DCD"/>
    <w:rsid w:val="001C6A3B"/>
    <w:rsid w:val="001E7D54"/>
    <w:rsid w:val="00210848"/>
    <w:rsid w:val="002678FB"/>
    <w:rsid w:val="002A4963"/>
    <w:rsid w:val="002B3BCA"/>
    <w:rsid w:val="002F1FC8"/>
    <w:rsid w:val="00317AFA"/>
    <w:rsid w:val="00340AAA"/>
    <w:rsid w:val="0035390C"/>
    <w:rsid w:val="003624E0"/>
    <w:rsid w:val="00395EEA"/>
    <w:rsid w:val="003A4645"/>
    <w:rsid w:val="003B408E"/>
    <w:rsid w:val="003E3B39"/>
    <w:rsid w:val="004027F1"/>
    <w:rsid w:val="0042364A"/>
    <w:rsid w:val="00424316"/>
    <w:rsid w:val="00464EFA"/>
    <w:rsid w:val="00480275"/>
    <w:rsid w:val="004A30C5"/>
    <w:rsid w:val="004C5E3D"/>
    <w:rsid w:val="004D664A"/>
    <w:rsid w:val="004E11DC"/>
    <w:rsid w:val="00504454"/>
    <w:rsid w:val="00515BB1"/>
    <w:rsid w:val="005376B1"/>
    <w:rsid w:val="0057159D"/>
    <w:rsid w:val="005825EA"/>
    <w:rsid w:val="005867DE"/>
    <w:rsid w:val="0061396E"/>
    <w:rsid w:val="00620C2F"/>
    <w:rsid w:val="006249EA"/>
    <w:rsid w:val="00643902"/>
    <w:rsid w:val="006535C4"/>
    <w:rsid w:val="00655313"/>
    <w:rsid w:val="00670F01"/>
    <w:rsid w:val="006C2136"/>
    <w:rsid w:val="00710398"/>
    <w:rsid w:val="00717C19"/>
    <w:rsid w:val="007326AD"/>
    <w:rsid w:val="00747D8D"/>
    <w:rsid w:val="0076044B"/>
    <w:rsid w:val="00762AC6"/>
    <w:rsid w:val="00772A99"/>
    <w:rsid w:val="007A26FB"/>
    <w:rsid w:val="007B4068"/>
    <w:rsid w:val="007D0E9D"/>
    <w:rsid w:val="007E0FDD"/>
    <w:rsid w:val="007F0112"/>
    <w:rsid w:val="00803409"/>
    <w:rsid w:val="008A035A"/>
    <w:rsid w:val="008B0BF8"/>
    <w:rsid w:val="008B124A"/>
    <w:rsid w:val="008C1A01"/>
    <w:rsid w:val="008D785D"/>
    <w:rsid w:val="009115F1"/>
    <w:rsid w:val="0093102D"/>
    <w:rsid w:val="00962E41"/>
    <w:rsid w:val="00991095"/>
    <w:rsid w:val="009E7E80"/>
    <w:rsid w:val="009F0E92"/>
    <w:rsid w:val="009F2B61"/>
    <w:rsid w:val="00A1039F"/>
    <w:rsid w:val="00A37236"/>
    <w:rsid w:val="00A4255D"/>
    <w:rsid w:val="00A57902"/>
    <w:rsid w:val="00A75804"/>
    <w:rsid w:val="00A83486"/>
    <w:rsid w:val="00AB23AD"/>
    <w:rsid w:val="00AC6A48"/>
    <w:rsid w:val="00AE462C"/>
    <w:rsid w:val="00AF5569"/>
    <w:rsid w:val="00B230AC"/>
    <w:rsid w:val="00B61329"/>
    <w:rsid w:val="00B61AEB"/>
    <w:rsid w:val="00B66E10"/>
    <w:rsid w:val="00B96261"/>
    <w:rsid w:val="00BA3F06"/>
    <w:rsid w:val="00BA4B67"/>
    <w:rsid w:val="00BA74B8"/>
    <w:rsid w:val="00BC7DD9"/>
    <w:rsid w:val="00BD12A7"/>
    <w:rsid w:val="00BD26D9"/>
    <w:rsid w:val="00BD7D24"/>
    <w:rsid w:val="00C17E26"/>
    <w:rsid w:val="00C37466"/>
    <w:rsid w:val="00C87491"/>
    <w:rsid w:val="00CA2D15"/>
    <w:rsid w:val="00CA4DB2"/>
    <w:rsid w:val="00CB2830"/>
    <w:rsid w:val="00CD5BBA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F214C1"/>
    <w:rsid w:val="00F83BD4"/>
    <w:rsid w:val="00F85798"/>
    <w:rsid w:val="00FB3FA2"/>
    <w:rsid w:val="00FB7D37"/>
    <w:rsid w:val="00FC1CAD"/>
    <w:rsid w:val="00FE4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030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341</Words>
  <Characters>1944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2024-06-10T13:13:00Z</dcterms:created>
  <dcterms:modified xsi:type="dcterms:W3CDTF">2024-06-10T13:45:00Z</dcterms:modified>
</cp:coreProperties>
</file>