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C32" w:rsidRDefault="00931C32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bookmarkStart w:id="0" w:name="_Hlk49519782"/>
      <w:r>
        <w:rPr>
          <w:rFonts w:ascii="Times New Roman" w:hAnsi="Times New Roman"/>
          <w:szCs w:val="24"/>
        </w:rPr>
        <w:t xml:space="preserve">    </w:t>
      </w:r>
      <w:r w:rsidRPr="003715A2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79542638" r:id="rId5"/>
        </w:object>
      </w:r>
    </w:p>
    <w:p w:rsidR="00931C32" w:rsidRDefault="00931C32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931C32" w:rsidRDefault="00931C32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931C32" w:rsidRDefault="00931C32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931C32" w:rsidRDefault="00931C32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931C32" w:rsidRDefault="00931C32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31C32" w:rsidRDefault="00931C32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931C32" w:rsidRDefault="00931C32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31C32" w:rsidRDefault="00931C32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931C32" w:rsidRDefault="00931C32" w:rsidP="00FE44DB">
      <w:pPr>
        <w:pStyle w:val="Normal2"/>
        <w:jc w:val="center"/>
        <w:rPr>
          <w:rFonts w:ascii="Times New Roman" w:hAnsi="Times New Roman"/>
          <w:szCs w:val="24"/>
        </w:rPr>
      </w:pPr>
    </w:p>
    <w:p w:rsidR="00931C32" w:rsidRDefault="00931C32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:rsidR="00931C32" w:rsidRDefault="00931C32" w:rsidP="00FE44DB">
      <w:pPr>
        <w:rPr>
          <w:sz w:val="24"/>
          <w:lang w:val="uk-UA"/>
        </w:rPr>
      </w:pPr>
    </w:p>
    <w:p w:rsidR="00931C32" w:rsidRDefault="00931C32" w:rsidP="008D785D">
      <w:pPr>
        <w:rPr>
          <w:sz w:val="24"/>
          <w:lang w:val="uk-UA"/>
        </w:rPr>
      </w:pPr>
    </w:p>
    <w:p w:rsidR="00931C32" w:rsidRDefault="00931C3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931C32" w:rsidRPr="003B408E" w:rsidRDefault="00931C3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Фівчуку Василю Дмитровичу</w:t>
      </w:r>
    </w:p>
    <w:p w:rsidR="00931C32" w:rsidRDefault="00931C32" w:rsidP="008D785D">
      <w:pPr>
        <w:jc w:val="both"/>
        <w:rPr>
          <w:b/>
          <w:sz w:val="24"/>
          <w:szCs w:val="24"/>
          <w:lang w:val="uk-UA"/>
        </w:rPr>
      </w:pPr>
    </w:p>
    <w:p w:rsidR="00931C32" w:rsidRDefault="00931C32" w:rsidP="008D785D">
      <w:pPr>
        <w:jc w:val="both"/>
        <w:rPr>
          <w:b/>
          <w:sz w:val="24"/>
          <w:szCs w:val="24"/>
          <w:lang w:val="uk-UA"/>
        </w:rPr>
      </w:pPr>
    </w:p>
    <w:p w:rsidR="00931C32" w:rsidRDefault="00931C32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1025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гр.Фівчука Василя Дмитровича, 19**р.н., учасника бойових дій, який проживає за адресою: м.Кіцмань, АДРЕСА 1,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Фівчука В.Д., копія картки платника податків Фівчука В.Д., копія посвідчення УБД, висновок ЛКК №309,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19.02.2020року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931C32" w:rsidRDefault="00931C32" w:rsidP="007B4068">
      <w:pPr>
        <w:jc w:val="both"/>
        <w:rPr>
          <w:bCs/>
          <w:sz w:val="24"/>
          <w:szCs w:val="24"/>
          <w:lang w:val="uk-UA"/>
        </w:rPr>
      </w:pPr>
    </w:p>
    <w:p w:rsidR="00931C32" w:rsidRDefault="00931C32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931C32" w:rsidRDefault="00931C3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931C32" w:rsidRDefault="00931C32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3A464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Фівчуку Василю Дмитровичу</w:t>
      </w:r>
      <w:r w:rsidRPr="003A4645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**</w:t>
      </w:r>
      <w:r w:rsidRPr="003A4645">
        <w:rPr>
          <w:rFonts w:ascii="Times New Roman" w:hAnsi="Times New Roman"/>
          <w:szCs w:val="24"/>
        </w:rPr>
        <w:t xml:space="preserve">р.н., </w:t>
      </w:r>
      <w:r>
        <w:rPr>
          <w:rFonts w:ascii="Times New Roman" w:hAnsi="Times New Roman"/>
          <w:szCs w:val="24"/>
        </w:rPr>
        <w:t>учаснику бойових дій,</w:t>
      </w:r>
      <w:r w:rsidRPr="0042364A">
        <w:rPr>
          <w:rFonts w:ascii="Times New Roman" w:hAnsi="Times New Roman"/>
          <w:szCs w:val="24"/>
        </w:rPr>
        <w:t xml:space="preserve"> який  проживає за адресою: </w:t>
      </w:r>
      <w:r w:rsidRPr="00C17E26">
        <w:rPr>
          <w:rFonts w:ascii="Times New Roman" w:hAnsi="Times New Roman"/>
          <w:szCs w:val="24"/>
          <w:lang w:val="ru-RU"/>
        </w:rPr>
        <w:t xml:space="preserve">м.Кіцмань, </w:t>
      </w:r>
      <w:r>
        <w:rPr>
          <w:rFonts w:ascii="Times New Roman" w:hAnsi="Times New Roman"/>
          <w:szCs w:val="24"/>
          <w:lang w:val="ru-RU"/>
        </w:rPr>
        <w:t xml:space="preserve">АДРЕСА 1,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:rsidR="00931C32" w:rsidRDefault="00931C32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931C32" w:rsidRDefault="00931C3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:rsidR="00931C32" w:rsidRDefault="00931C32" w:rsidP="00AE462C">
      <w:pPr>
        <w:ind w:firstLine="600"/>
        <w:jc w:val="both"/>
        <w:rPr>
          <w:sz w:val="24"/>
          <w:szCs w:val="24"/>
          <w:lang w:val="uk-UA"/>
        </w:rPr>
      </w:pPr>
    </w:p>
    <w:p w:rsidR="00931C32" w:rsidRPr="008B124A" w:rsidRDefault="00931C3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:rsidR="00931C32" w:rsidRDefault="00931C32" w:rsidP="00AE462C">
      <w:pPr>
        <w:ind w:firstLine="600"/>
        <w:jc w:val="both"/>
        <w:rPr>
          <w:sz w:val="24"/>
          <w:szCs w:val="24"/>
          <w:lang w:val="uk-UA"/>
        </w:rPr>
      </w:pPr>
    </w:p>
    <w:p w:rsidR="00931C32" w:rsidRDefault="00931C3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931C32" w:rsidRDefault="00931C3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931C32" w:rsidRDefault="00931C3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931C32" w:rsidRDefault="00931C3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931C32" w:rsidRDefault="00931C3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931C32" w:rsidRDefault="00931C32" w:rsidP="00AE462C">
      <w:pPr>
        <w:rPr>
          <w:b/>
          <w:sz w:val="24"/>
          <w:szCs w:val="24"/>
          <w:lang w:val="uk-UA"/>
        </w:rPr>
      </w:pPr>
    </w:p>
    <w:p w:rsidR="00931C32" w:rsidRDefault="00931C32" w:rsidP="00AE462C">
      <w:pPr>
        <w:rPr>
          <w:b/>
          <w:sz w:val="24"/>
          <w:szCs w:val="24"/>
          <w:lang w:val="uk-UA"/>
        </w:rPr>
      </w:pPr>
    </w:p>
    <w:p w:rsidR="00931C32" w:rsidRDefault="00931C3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31C32" w:rsidSect="00793D84">
      <w:pgSz w:w="11906" w:h="16838"/>
      <w:pgMar w:top="539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26105"/>
    <w:rsid w:val="00044E0D"/>
    <w:rsid w:val="00050BFA"/>
    <w:rsid w:val="00055EAF"/>
    <w:rsid w:val="000807F9"/>
    <w:rsid w:val="0008599E"/>
    <w:rsid w:val="000C419B"/>
    <w:rsid w:val="000F3FCA"/>
    <w:rsid w:val="0010542E"/>
    <w:rsid w:val="00150E2F"/>
    <w:rsid w:val="00183D0B"/>
    <w:rsid w:val="00195E00"/>
    <w:rsid w:val="001B6DCD"/>
    <w:rsid w:val="001C6A3B"/>
    <w:rsid w:val="001E7D54"/>
    <w:rsid w:val="00210848"/>
    <w:rsid w:val="002476FC"/>
    <w:rsid w:val="00251FF9"/>
    <w:rsid w:val="00256CFE"/>
    <w:rsid w:val="002678FB"/>
    <w:rsid w:val="002A4963"/>
    <w:rsid w:val="002F1FC8"/>
    <w:rsid w:val="00317AFA"/>
    <w:rsid w:val="00340AAA"/>
    <w:rsid w:val="0035390C"/>
    <w:rsid w:val="003624E0"/>
    <w:rsid w:val="003715A2"/>
    <w:rsid w:val="00395EEA"/>
    <w:rsid w:val="003A4645"/>
    <w:rsid w:val="003B408E"/>
    <w:rsid w:val="003E3B39"/>
    <w:rsid w:val="003F4C81"/>
    <w:rsid w:val="004027F1"/>
    <w:rsid w:val="0042364A"/>
    <w:rsid w:val="00464EFA"/>
    <w:rsid w:val="00480275"/>
    <w:rsid w:val="004A30C5"/>
    <w:rsid w:val="004D664A"/>
    <w:rsid w:val="004E11DC"/>
    <w:rsid w:val="00504454"/>
    <w:rsid w:val="00515BB1"/>
    <w:rsid w:val="005376B1"/>
    <w:rsid w:val="0057159D"/>
    <w:rsid w:val="005825EA"/>
    <w:rsid w:val="005867DE"/>
    <w:rsid w:val="0061396E"/>
    <w:rsid w:val="00620C2F"/>
    <w:rsid w:val="00643902"/>
    <w:rsid w:val="00655313"/>
    <w:rsid w:val="006C0330"/>
    <w:rsid w:val="006C2136"/>
    <w:rsid w:val="00710398"/>
    <w:rsid w:val="00715DFE"/>
    <w:rsid w:val="00717C19"/>
    <w:rsid w:val="00747D8D"/>
    <w:rsid w:val="0076044B"/>
    <w:rsid w:val="00762AC6"/>
    <w:rsid w:val="00793D84"/>
    <w:rsid w:val="007A26FB"/>
    <w:rsid w:val="007B4068"/>
    <w:rsid w:val="007D0E9D"/>
    <w:rsid w:val="007F0112"/>
    <w:rsid w:val="00803409"/>
    <w:rsid w:val="008A035A"/>
    <w:rsid w:val="008B0BF8"/>
    <w:rsid w:val="008B124A"/>
    <w:rsid w:val="008C1A01"/>
    <w:rsid w:val="008D785D"/>
    <w:rsid w:val="009115F1"/>
    <w:rsid w:val="0093102D"/>
    <w:rsid w:val="00931C32"/>
    <w:rsid w:val="00962E41"/>
    <w:rsid w:val="00991095"/>
    <w:rsid w:val="009E7E80"/>
    <w:rsid w:val="009F0E92"/>
    <w:rsid w:val="009F7903"/>
    <w:rsid w:val="00A1039F"/>
    <w:rsid w:val="00A37236"/>
    <w:rsid w:val="00A4255D"/>
    <w:rsid w:val="00A75804"/>
    <w:rsid w:val="00A83486"/>
    <w:rsid w:val="00AB23AD"/>
    <w:rsid w:val="00AC6A48"/>
    <w:rsid w:val="00AE462C"/>
    <w:rsid w:val="00B230AC"/>
    <w:rsid w:val="00B61329"/>
    <w:rsid w:val="00B61AEB"/>
    <w:rsid w:val="00B66E10"/>
    <w:rsid w:val="00B96261"/>
    <w:rsid w:val="00BA4B67"/>
    <w:rsid w:val="00BA74B8"/>
    <w:rsid w:val="00BC7DD9"/>
    <w:rsid w:val="00BD26D9"/>
    <w:rsid w:val="00BD7D24"/>
    <w:rsid w:val="00C17E26"/>
    <w:rsid w:val="00C37466"/>
    <w:rsid w:val="00C633DF"/>
    <w:rsid w:val="00C923D4"/>
    <w:rsid w:val="00CA2D15"/>
    <w:rsid w:val="00CA4DB2"/>
    <w:rsid w:val="00CB2830"/>
    <w:rsid w:val="00D534D4"/>
    <w:rsid w:val="00D869BE"/>
    <w:rsid w:val="00D930A7"/>
    <w:rsid w:val="00DA1936"/>
    <w:rsid w:val="00DA412D"/>
    <w:rsid w:val="00E27B1C"/>
    <w:rsid w:val="00E53F40"/>
    <w:rsid w:val="00E56772"/>
    <w:rsid w:val="00E7431A"/>
    <w:rsid w:val="00E91DA3"/>
    <w:rsid w:val="00EA2C51"/>
    <w:rsid w:val="00EC21A2"/>
    <w:rsid w:val="00EC7C0E"/>
    <w:rsid w:val="00F214C1"/>
    <w:rsid w:val="00F83BD4"/>
    <w:rsid w:val="00FB3FA2"/>
    <w:rsid w:val="00FB7D37"/>
    <w:rsid w:val="00FC1CAD"/>
    <w:rsid w:val="00FE4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15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5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326</Words>
  <Characters>1864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dcterms:created xsi:type="dcterms:W3CDTF">2024-06-10T13:14:00Z</dcterms:created>
  <dcterms:modified xsi:type="dcterms:W3CDTF">2024-06-10T13:38:00Z</dcterms:modified>
</cp:coreProperties>
</file>