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4837C6" w:rsidRDefault="004837C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1109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9285836" r:id="rId6"/>
        </w:object>
      </w:r>
    </w:p>
    <w:p w:rsidR="004837C6" w:rsidRDefault="004837C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4837C6" w:rsidRDefault="004837C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4837C6" w:rsidRDefault="004837C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4837C6" w:rsidRDefault="004837C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4837C6" w:rsidRDefault="004837C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837C6" w:rsidRDefault="004837C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4837C6" w:rsidRDefault="004837C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4837C6" w:rsidRDefault="004837C6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4837C6" w:rsidRDefault="004837C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:rsidR="004837C6" w:rsidRDefault="004837C6" w:rsidP="008D785D">
      <w:pPr>
        <w:rPr>
          <w:sz w:val="24"/>
          <w:lang w:val="uk-UA"/>
        </w:rPr>
      </w:pPr>
    </w:p>
    <w:p w:rsidR="004837C6" w:rsidRDefault="004837C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4837C6" w:rsidRPr="003B408E" w:rsidRDefault="004837C6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Кайдаш Зої Юріївні</w:t>
      </w:r>
    </w:p>
    <w:p w:rsidR="004837C6" w:rsidRDefault="004837C6" w:rsidP="008D785D">
      <w:pPr>
        <w:jc w:val="both"/>
        <w:rPr>
          <w:b/>
          <w:sz w:val="24"/>
          <w:szCs w:val="24"/>
          <w:lang w:val="uk-UA"/>
        </w:rPr>
      </w:pPr>
    </w:p>
    <w:p w:rsidR="004837C6" w:rsidRDefault="004837C6" w:rsidP="008D785D">
      <w:pPr>
        <w:jc w:val="both"/>
        <w:rPr>
          <w:b/>
          <w:sz w:val="24"/>
          <w:szCs w:val="24"/>
          <w:lang w:val="uk-UA"/>
        </w:rPr>
      </w:pPr>
    </w:p>
    <w:p w:rsidR="004837C6" w:rsidRDefault="004837C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364/8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гр.Кайдаш Зої Юріївни, 19**р.н.,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с.Гаврилівці,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Кайдаш З.Ю., копія витягу з реєстру територіальної громади, копія довідки МСЕК №798728,  копія картки платника податків, копія витягу з медичної карти стаціонарного хворого №10537 видана КНП ЛОР «Львівський онкологічний регіональний лікувально-діагностичний центр», копія консультативного висновку (Національний інститут раку),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4837C6" w:rsidRDefault="004837C6" w:rsidP="00E16479">
      <w:pPr>
        <w:jc w:val="both"/>
        <w:rPr>
          <w:bCs/>
          <w:sz w:val="24"/>
          <w:szCs w:val="24"/>
          <w:lang w:val="uk-UA"/>
        </w:rPr>
      </w:pPr>
    </w:p>
    <w:p w:rsidR="004837C6" w:rsidRDefault="004837C6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4837C6" w:rsidRDefault="004837C6" w:rsidP="00EE599D">
      <w:pPr>
        <w:jc w:val="both"/>
        <w:rPr>
          <w:b/>
          <w:bCs/>
          <w:sz w:val="24"/>
          <w:szCs w:val="24"/>
          <w:lang w:val="uk-UA"/>
        </w:rPr>
      </w:pPr>
    </w:p>
    <w:p w:rsidR="004837C6" w:rsidRPr="00EE599D" w:rsidRDefault="004837C6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гр.Кайдаш Зої Юріївні, 19**р.н., яка проживає за адресою: с.Гаврилівці, АДРЕСА 1,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:rsidR="004837C6" w:rsidRPr="0084440D" w:rsidRDefault="004837C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4837C6" w:rsidRPr="0084440D" w:rsidRDefault="004837C6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4837C6" w:rsidRPr="008B124A" w:rsidRDefault="004837C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4837C6" w:rsidRDefault="004837C6" w:rsidP="00AE462C">
      <w:pPr>
        <w:ind w:firstLine="600"/>
        <w:jc w:val="both"/>
        <w:rPr>
          <w:sz w:val="24"/>
          <w:szCs w:val="24"/>
          <w:lang w:val="uk-UA"/>
        </w:rPr>
      </w:pPr>
    </w:p>
    <w:p w:rsidR="004837C6" w:rsidRDefault="004837C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837C6" w:rsidRDefault="004837C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4837C6" w:rsidRDefault="004837C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4837C6" w:rsidSect="006110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355AA"/>
    <w:rsid w:val="00044E0D"/>
    <w:rsid w:val="00055EAF"/>
    <w:rsid w:val="000807F9"/>
    <w:rsid w:val="0008599E"/>
    <w:rsid w:val="00096D87"/>
    <w:rsid w:val="000A0509"/>
    <w:rsid w:val="000C419B"/>
    <w:rsid w:val="000D5A0A"/>
    <w:rsid w:val="000E70BF"/>
    <w:rsid w:val="000E71FC"/>
    <w:rsid w:val="001124EA"/>
    <w:rsid w:val="00116E57"/>
    <w:rsid w:val="00150E2F"/>
    <w:rsid w:val="001B6DCD"/>
    <w:rsid w:val="001C6A3B"/>
    <w:rsid w:val="001F1A69"/>
    <w:rsid w:val="00210848"/>
    <w:rsid w:val="00211057"/>
    <w:rsid w:val="00220BBD"/>
    <w:rsid w:val="00292385"/>
    <w:rsid w:val="002A4963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417B9"/>
    <w:rsid w:val="004532F4"/>
    <w:rsid w:val="00464F8F"/>
    <w:rsid w:val="00467769"/>
    <w:rsid w:val="004837C6"/>
    <w:rsid w:val="004A383C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D0ADD"/>
    <w:rsid w:val="0061109B"/>
    <w:rsid w:val="0062246B"/>
    <w:rsid w:val="00624F8F"/>
    <w:rsid w:val="006907E1"/>
    <w:rsid w:val="006A3729"/>
    <w:rsid w:val="006C2211"/>
    <w:rsid w:val="006D252D"/>
    <w:rsid w:val="006F59AB"/>
    <w:rsid w:val="00747D8D"/>
    <w:rsid w:val="007514B5"/>
    <w:rsid w:val="00757EEC"/>
    <w:rsid w:val="0076044B"/>
    <w:rsid w:val="00783C9D"/>
    <w:rsid w:val="007B4068"/>
    <w:rsid w:val="007D0E9D"/>
    <w:rsid w:val="007F0112"/>
    <w:rsid w:val="00807E59"/>
    <w:rsid w:val="008340B4"/>
    <w:rsid w:val="0084440D"/>
    <w:rsid w:val="00865465"/>
    <w:rsid w:val="00881527"/>
    <w:rsid w:val="00892585"/>
    <w:rsid w:val="008A035A"/>
    <w:rsid w:val="008B124A"/>
    <w:rsid w:val="008D785D"/>
    <w:rsid w:val="00984307"/>
    <w:rsid w:val="00991095"/>
    <w:rsid w:val="009F0E92"/>
    <w:rsid w:val="009F7227"/>
    <w:rsid w:val="00A02228"/>
    <w:rsid w:val="00A031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378A2"/>
    <w:rsid w:val="00D534D4"/>
    <w:rsid w:val="00D74FCB"/>
    <w:rsid w:val="00D869BE"/>
    <w:rsid w:val="00D930A7"/>
    <w:rsid w:val="00DA1936"/>
    <w:rsid w:val="00DA412D"/>
    <w:rsid w:val="00DA6C46"/>
    <w:rsid w:val="00DD228B"/>
    <w:rsid w:val="00DE6DCC"/>
    <w:rsid w:val="00E00D22"/>
    <w:rsid w:val="00E02975"/>
    <w:rsid w:val="00E16479"/>
    <w:rsid w:val="00E1735E"/>
    <w:rsid w:val="00E46689"/>
    <w:rsid w:val="00E53F40"/>
    <w:rsid w:val="00E56772"/>
    <w:rsid w:val="00E7431A"/>
    <w:rsid w:val="00E9187D"/>
    <w:rsid w:val="00EA2C51"/>
    <w:rsid w:val="00ED3971"/>
    <w:rsid w:val="00EE599D"/>
    <w:rsid w:val="00EF16BB"/>
    <w:rsid w:val="00F0581E"/>
    <w:rsid w:val="00F279D3"/>
    <w:rsid w:val="00F83BD4"/>
    <w:rsid w:val="00F91293"/>
    <w:rsid w:val="00F934D5"/>
    <w:rsid w:val="00FD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0158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8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358</Words>
  <Characters>2044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dcterms:created xsi:type="dcterms:W3CDTF">2024-06-07T14:12:00Z</dcterms:created>
  <dcterms:modified xsi:type="dcterms:W3CDTF">2024-06-07T14:18:00Z</dcterms:modified>
</cp:coreProperties>
</file>