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52B" w:rsidRPr="00146014" w:rsidRDefault="007B152B" w:rsidP="003A29A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79274059" r:id="rId5"/>
        </w:object>
      </w:r>
    </w:p>
    <w:p w:rsidR="007B152B" w:rsidRPr="00CA36B9" w:rsidRDefault="007B152B" w:rsidP="003A29A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B152B" w:rsidRPr="00CA36B9" w:rsidRDefault="007B152B" w:rsidP="003A29A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B152B" w:rsidRPr="00CA36B9" w:rsidRDefault="007B152B" w:rsidP="003A29A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B152B" w:rsidRPr="00CA36B9" w:rsidRDefault="007B152B" w:rsidP="003A29A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B152B" w:rsidRPr="00CA36B9" w:rsidRDefault="007B152B" w:rsidP="003A29A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B152B" w:rsidRPr="00CA36B9" w:rsidRDefault="007B152B" w:rsidP="003A29A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7B152B" w:rsidRPr="00CA36B9" w:rsidRDefault="007B152B" w:rsidP="003A29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B152B" w:rsidRPr="00CA36B9" w:rsidRDefault="007B152B" w:rsidP="003A29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7B152B" w:rsidRPr="00CA36B9" w:rsidRDefault="007B152B" w:rsidP="003A29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152B" w:rsidRPr="00146014" w:rsidRDefault="007B152B" w:rsidP="003A29A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7B152B" w:rsidRDefault="007B152B" w:rsidP="003A29A1">
      <w:pPr>
        <w:spacing w:after="0" w:line="240" w:lineRule="auto"/>
        <w:rPr>
          <w:lang w:val="uk-UA"/>
        </w:rPr>
      </w:pPr>
    </w:p>
    <w:p w:rsidR="007B152B" w:rsidRPr="00D04916" w:rsidRDefault="007B152B" w:rsidP="003A29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7B152B" w:rsidRPr="00D04916" w:rsidRDefault="007B152B" w:rsidP="003A29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7B152B" w:rsidRDefault="007B152B" w:rsidP="003A29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7B152B" w:rsidRPr="001951B5" w:rsidRDefault="007B152B" w:rsidP="003A29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7B152B" w:rsidRDefault="007B152B" w:rsidP="003A29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7B152B" w:rsidRPr="007874A2" w:rsidRDefault="007B152B" w:rsidP="003A29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B152B" w:rsidRPr="00003498" w:rsidRDefault="007B152B" w:rsidP="003A29A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152B" w:rsidRPr="00003498" w:rsidRDefault="007B152B" w:rsidP="003A29A1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B152B" w:rsidRDefault="007B152B" w:rsidP="003A29A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B152B" w:rsidRPr="001951B5" w:rsidRDefault="007B152B" w:rsidP="003A29A1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малолітньої дитини </w:t>
      </w:r>
      <w:r w:rsidRPr="001951B5">
        <w:rPr>
          <w:b w:val="0"/>
          <w:sz w:val="24"/>
          <w:szCs w:val="24"/>
        </w:rPr>
        <w:t>( додається).</w:t>
      </w:r>
    </w:p>
    <w:p w:rsidR="007B152B" w:rsidRPr="00B26B8D" w:rsidRDefault="007B152B" w:rsidP="003A29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B152B" w:rsidRDefault="007B152B" w:rsidP="003A29A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B152B" w:rsidRPr="00000075" w:rsidRDefault="007B152B" w:rsidP="003A29A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7B152B" w:rsidRPr="00000075" w:rsidRDefault="007B152B" w:rsidP="003A29A1">
      <w:pPr>
        <w:pStyle w:val="3"/>
        <w:jc w:val="both"/>
        <w:rPr>
          <w:rFonts w:ascii="Times New Roman" w:hAnsi="Times New Roman"/>
          <w:b/>
          <w:szCs w:val="24"/>
        </w:rPr>
      </w:pPr>
    </w:p>
    <w:p w:rsidR="007B152B" w:rsidRPr="00000075" w:rsidRDefault="007B152B" w:rsidP="003A29A1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B152B" w:rsidRPr="00000075" w:rsidRDefault="007B152B" w:rsidP="003A29A1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:rsidR="007B152B" w:rsidRDefault="007B152B" w:rsidP="003A29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7B152B" w:rsidSect="003A29A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9A1"/>
    <w:rsid w:val="00000075"/>
    <w:rsid w:val="00003498"/>
    <w:rsid w:val="00146014"/>
    <w:rsid w:val="001951B5"/>
    <w:rsid w:val="002A01FA"/>
    <w:rsid w:val="003A29A1"/>
    <w:rsid w:val="006B5CDF"/>
    <w:rsid w:val="006C683F"/>
    <w:rsid w:val="007874A2"/>
    <w:rsid w:val="007B152B"/>
    <w:rsid w:val="007F5766"/>
    <w:rsid w:val="008D065B"/>
    <w:rsid w:val="00AC2479"/>
    <w:rsid w:val="00B26B8D"/>
    <w:rsid w:val="00C00B0C"/>
    <w:rsid w:val="00CA36B9"/>
    <w:rsid w:val="00D04916"/>
    <w:rsid w:val="00E43B72"/>
    <w:rsid w:val="00F26F37"/>
    <w:rsid w:val="00F72F24"/>
    <w:rsid w:val="00F752F4"/>
    <w:rsid w:val="00F77371"/>
    <w:rsid w:val="00FE2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B7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3A29A1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A29A1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3A29A1"/>
    <w:pPr>
      <w:keepNext/>
      <w:jc w:val="center"/>
      <w:outlineLvl w:val="0"/>
    </w:pPr>
    <w:rPr>
      <w:b/>
      <w:sz w:val="28"/>
    </w:rPr>
  </w:style>
  <w:style w:type="paragraph" w:customStyle="1" w:styleId="rvps2">
    <w:name w:val="rvps2"/>
    <w:basedOn w:val="Normal"/>
    <w:uiPriority w:val="99"/>
    <w:rsid w:val="003A29A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Название объекта1"/>
    <w:basedOn w:val="Normal"/>
    <w:next w:val="Normal"/>
    <w:uiPriority w:val="99"/>
    <w:rsid w:val="003A29A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3A29A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Обычный1"/>
    <w:uiPriority w:val="99"/>
    <w:rsid w:val="003A29A1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3A29A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3">
    <w:name w:val="Без интервала1"/>
    <w:uiPriority w:val="99"/>
    <w:rsid w:val="003A29A1"/>
  </w:style>
  <w:style w:type="paragraph" w:customStyle="1" w:styleId="14">
    <w:name w:val="Заголовок 14"/>
    <w:basedOn w:val="Normal"/>
    <w:next w:val="Normal"/>
    <w:uiPriority w:val="99"/>
    <w:rsid w:val="003A29A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3A29A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8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192</Words>
  <Characters>1095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dcterms:created xsi:type="dcterms:W3CDTF">2024-06-07T11:01:00Z</dcterms:created>
  <dcterms:modified xsi:type="dcterms:W3CDTF">2024-06-07T11:01:00Z</dcterms:modified>
</cp:coreProperties>
</file>