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2D2" w:rsidRPr="00A461C0" w:rsidRDefault="000632D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78941344" r:id="rId8"/>
        </w:object>
      </w:r>
    </w:p>
    <w:p w:rsidR="000632D2" w:rsidRPr="00D927B7" w:rsidRDefault="000632D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632D2" w:rsidRPr="00D927B7" w:rsidRDefault="000632D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632D2" w:rsidRPr="00D927B7" w:rsidRDefault="000632D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632D2" w:rsidRPr="00D927B7" w:rsidRDefault="000632D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632D2" w:rsidRDefault="000632D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632D2" w:rsidRDefault="000632D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0632D2" w:rsidRDefault="000632D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632D2" w:rsidRPr="00A461C0" w:rsidRDefault="000632D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0632D2" w:rsidRPr="00A461C0" w:rsidRDefault="000632D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632D2" w:rsidRDefault="000632D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0632D2" w:rsidRPr="00A461C0" w:rsidRDefault="000632D2" w:rsidP="00EE1455">
      <w:pPr>
        <w:pStyle w:val="Normal2"/>
        <w:rPr>
          <w:rFonts w:ascii="Times New Roman" w:hAnsi="Times New Roman"/>
          <w:b/>
          <w:szCs w:val="24"/>
        </w:rPr>
      </w:pPr>
    </w:p>
    <w:p w:rsidR="000632D2" w:rsidRDefault="000632D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0632D2" w:rsidRDefault="000632D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0632D2" w:rsidRDefault="000632D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0632D2" w:rsidRDefault="000632D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гр. Косоловській Ганні Іванівні</w:t>
      </w:r>
    </w:p>
    <w:p w:rsidR="000632D2" w:rsidRDefault="000632D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632D2" w:rsidRDefault="000632D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632D2" w:rsidRPr="00571C3A" w:rsidRDefault="000632D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571C3A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Керуючись статтями 34, 42 Закону України «Про місцеве самоврядування в Україні», </w:t>
      </w:r>
      <w:r w:rsidRPr="00571C3A">
        <w:rPr>
          <w:rFonts w:ascii="Times New Roman" w:hAnsi="Times New Roman"/>
          <w:bCs/>
          <w:sz w:val="24"/>
          <w:szCs w:val="24"/>
        </w:rPr>
        <w:t>Закон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571C3A">
        <w:rPr>
          <w:rFonts w:ascii="Times New Roman" w:hAnsi="Times New Roman"/>
          <w:bCs/>
          <w:sz w:val="24"/>
          <w:szCs w:val="24"/>
        </w:rPr>
        <w:t xml:space="preserve"> України «Про соціальні послуги», Порядк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571C3A">
        <w:rPr>
          <w:rFonts w:ascii="Times New Roman" w:hAnsi="Times New Roman"/>
          <w:bCs/>
          <w:sz w:val="24"/>
          <w:szCs w:val="24"/>
        </w:rPr>
        <w:t xml:space="preserve"> організації надання соціальних послуг, затверджен</w:t>
      </w:r>
      <w:r>
        <w:rPr>
          <w:rFonts w:ascii="Times New Roman" w:hAnsi="Times New Roman"/>
          <w:bCs/>
          <w:sz w:val="24"/>
          <w:szCs w:val="24"/>
          <w:lang w:val="uk-UA"/>
        </w:rPr>
        <w:t>ого</w:t>
      </w:r>
      <w:r w:rsidRPr="00571C3A">
        <w:rPr>
          <w:rFonts w:ascii="Times New Roman" w:hAnsi="Times New Roman"/>
          <w:bCs/>
          <w:sz w:val="24"/>
          <w:szCs w:val="24"/>
        </w:rPr>
        <w:t xml:space="preserve"> Постановою Кабінету Міністрів України від  01.06.2020р. №587, 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 xml:space="preserve">наказом Міністерства соціальної політики </w:t>
      </w:r>
      <w:r w:rsidRPr="0018368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 xml:space="preserve">України </w:t>
      </w:r>
      <w:r w:rsidRPr="0018368A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від 29.02.2016  №198</w:t>
      </w:r>
      <w:r w:rsidRPr="0018368A">
        <w:rPr>
          <w:rFonts w:ascii="Times New Roman" w:hAnsi="Times New Roman"/>
          <w:kern w:val="1"/>
          <w:sz w:val="24"/>
          <w:szCs w:val="24"/>
          <w:lang w:eastAsia="zh-CN" w:bidi="hi-IN"/>
        </w:rPr>
        <w:t xml:space="preserve"> </w:t>
      </w:r>
      <w:r w:rsidRPr="0018368A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18368A">
        <w:rPr>
          <w:rFonts w:ascii="Times New Roman" w:hAnsi="Times New Roman"/>
          <w:kern w:val="1"/>
          <w:sz w:val="24"/>
          <w:szCs w:val="24"/>
          <w:lang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8368A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8368A">
        <w:rPr>
          <w:rFonts w:ascii="Times New Roman" w:hAnsi="Times New Roman"/>
          <w:kern w:val="1"/>
          <w:sz w:val="24"/>
          <w:szCs w:val="24"/>
          <w:lang w:eastAsia="zh-CN" w:bidi="hi-IN"/>
        </w:rPr>
        <w:t>,</w:t>
      </w:r>
      <w:r w:rsidRPr="00571C3A">
        <w:rPr>
          <w:rFonts w:ascii="Times New Roman" w:hAnsi="Times New Roman"/>
          <w:color w:val="333333"/>
          <w:kern w:val="1"/>
          <w:sz w:val="24"/>
          <w:szCs w:val="24"/>
          <w:lang w:eastAsia="zh-CN" w:bidi="hi-IN"/>
        </w:rPr>
        <w:t xml:space="preserve"> 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>Про затвердження Класифікатора соціаль</w:t>
      </w:r>
      <w:r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>них послуг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571C3A">
        <w:rPr>
          <w:rFonts w:ascii="Liberation Serif" w:hAnsi="Liberation Serif" w:cs="Lucida Sans"/>
          <w:kern w:val="1"/>
          <w:sz w:val="24"/>
          <w:szCs w:val="24"/>
          <w:lang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0632D2" w:rsidRPr="00A461C0" w:rsidRDefault="000632D2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632D2" w:rsidRDefault="000632D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632D2" w:rsidRPr="006F2277" w:rsidRDefault="000632D2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№127-р від 29.05.2024року «Про надання соціальної послуги догляд стаціонарний гр.Косоловській Ганні Іванівні»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0632D2" w:rsidRDefault="000632D2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632D2" w:rsidRPr="00D16C87" w:rsidRDefault="000632D2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:rsidR="000632D2" w:rsidRDefault="000632D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632D2" w:rsidRDefault="000632D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632D2" w:rsidRDefault="000632D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0632D2" w:rsidRPr="006E1E18" w:rsidRDefault="000632D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Pr="00AB1F9E" w:rsidRDefault="000632D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632D2" w:rsidRDefault="000632D2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632D2" w:rsidRDefault="000632D2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0632D2" w:rsidSect="00757E24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2D2" w:rsidRDefault="000632D2" w:rsidP="00EE1455">
      <w:pPr>
        <w:spacing w:after="0" w:line="240" w:lineRule="auto"/>
      </w:pPr>
      <w:r>
        <w:separator/>
      </w:r>
    </w:p>
  </w:endnote>
  <w:endnote w:type="continuationSeparator" w:id="0">
    <w:p w:rsidR="000632D2" w:rsidRDefault="000632D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2D2" w:rsidRDefault="000632D2" w:rsidP="00EE1455">
      <w:pPr>
        <w:spacing w:after="0" w:line="240" w:lineRule="auto"/>
      </w:pPr>
      <w:r>
        <w:separator/>
      </w:r>
    </w:p>
  </w:footnote>
  <w:footnote w:type="continuationSeparator" w:id="0">
    <w:p w:rsidR="000632D2" w:rsidRDefault="000632D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632D2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68A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2F91"/>
    <w:rsid w:val="001E3D41"/>
    <w:rsid w:val="001F0B10"/>
    <w:rsid w:val="001F5407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3FED"/>
    <w:rsid w:val="0041052A"/>
    <w:rsid w:val="00413AD1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40E8"/>
    <w:rsid w:val="0058348E"/>
    <w:rsid w:val="005871DB"/>
    <w:rsid w:val="00596B5E"/>
    <w:rsid w:val="005A2F4B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079C8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3210"/>
    <w:rsid w:val="00755C9E"/>
    <w:rsid w:val="00757E24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549E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DF7"/>
    <w:rsid w:val="00943BDE"/>
    <w:rsid w:val="00954219"/>
    <w:rsid w:val="00956C83"/>
    <w:rsid w:val="009629C0"/>
    <w:rsid w:val="00983944"/>
    <w:rsid w:val="00991EBA"/>
    <w:rsid w:val="009A4009"/>
    <w:rsid w:val="009B506A"/>
    <w:rsid w:val="009C0EF7"/>
    <w:rsid w:val="009C36EA"/>
    <w:rsid w:val="009C4B9B"/>
    <w:rsid w:val="009C6216"/>
    <w:rsid w:val="009D77E2"/>
    <w:rsid w:val="009E6D0F"/>
    <w:rsid w:val="009E77FB"/>
    <w:rsid w:val="009E7C03"/>
    <w:rsid w:val="009F4A71"/>
    <w:rsid w:val="009F7AD6"/>
    <w:rsid w:val="00A01EC5"/>
    <w:rsid w:val="00A12F90"/>
    <w:rsid w:val="00A142D5"/>
    <w:rsid w:val="00A15ABB"/>
    <w:rsid w:val="00A1646A"/>
    <w:rsid w:val="00A20614"/>
    <w:rsid w:val="00A2082A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D2FF2"/>
    <w:rsid w:val="00BF4E6F"/>
    <w:rsid w:val="00C40302"/>
    <w:rsid w:val="00C50209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0B24"/>
    <w:rsid w:val="00E86403"/>
    <w:rsid w:val="00E905E7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652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0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255</Words>
  <Characters>1456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2024-05-08T14:50:00Z</cp:lastPrinted>
  <dcterms:created xsi:type="dcterms:W3CDTF">2024-06-03T13:08:00Z</dcterms:created>
  <dcterms:modified xsi:type="dcterms:W3CDTF">2024-06-03T14:36:00Z</dcterms:modified>
</cp:coreProperties>
</file>