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E7D" w:rsidRDefault="00984E7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8414371" r:id="rId6"/>
        </w:object>
      </w:r>
    </w:p>
    <w:p w:rsidR="00984E7D" w:rsidRDefault="00984E7D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984E7D" w:rsidRDefault="00984E7D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984E7D" w:rsidRDefault="00984E7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984E7D" w:rsidRDefault="00984E7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84E7D" w:rsidRDefault="00984E7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84E7D" w:rsidRDefault="00984E7D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984E7D" w:rsidRDefault="00984E7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984E7D" w:rsidRDefault="00984E7D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84E7D" w:rsidRDefault="00984E7D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984E7D" w:rsidRDefault="00984E7D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84E7D" w:rsidRPr="006F2CFA" w:rsidRDefault="00984E7D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4E7D" w:rsidRPr="006F2CFA" w:rsidRDefault="00984E7D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ня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984E7D" w:rsidRDefault="00984E7D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84E7D" w:rsidRDefault="00984E7D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84E7D" w:rsidRDefault="00984E7D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</w:t>
      </w:r>
      <w:r>
        <w:rPr>
          <w:rFonts w:ascii="Times New Roman" w:hAnsi="Times New Roman" w:cs="Times New Roman"/>
          <w:sz w:val="24"/>
          <w:szCs w:val="24"/>
        </w:rPr>
        <w:t>від 0</w:t>
      </w:r>
      <w:r w:rsidRPr="006F2CF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.07.</w:t>
      </w:r>
      <w:r w:rsidRPr="006F2CFA">
        <w:rPr>
          <w:rFonts w:ascii="Times New Roman" w:hAnsi="Times New Roman" w:cs="Times New Roman"/>
          <w:sz w:val="24"/>
          <w:szCs w:val="24"/>
        </w:rPr>
        <w:t>2021 р</w:t>
      </w:r>
      <w:r>
        <w:rPr>
          <w:rFonts w:ascii="Times New Roman" w:hAnsi="Times New Roman" w:cs="Times New Roman"/>
          <w:sz w:val="24"/>
          <w:szCs w:val="24"/>
        </w:rPr>
        <w:t>оку</w:t>
      </w:r>
      <w:r w:rsidRPr="006F2CFA">
        <w:rPr>
          <w:rFonts w:ascii="Times New Roman" w:hAnsi="Times New Roman" w:cs="Times New Roman"/>
          <w:sz w:val="24"/>
          <w:szCs w:val="24"/>
        </w:rPr>
        <w:t xml:space="preserve">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</w:t>
      </w:r>
      <w:r>
        <w:rPr>
          <w:rFonts w:ascii="Times New Roman" w:hAnsi="Times New Roman" w:cs="Times New Roman"/>
          <w:sz w:val="24"/>
          <w:szCs w:val="24"/>
        </w:rPr>
        <w:t xml:space="preserve"> майна</w:t>
      </w:r>
      <w:r w:rsidRPr="006F2CFA">
        <w:rPr>
          <w:rFonts w:ascii="Times New Roman" w:hAnsi="Times New Roman" w:cs="Times New Roman"/>
          <w:sz w:val="24"/>
          <w:szCs w:val="24"/>
        </w:rPr>
        <w:t>, які розташовані на території громади, виконавчий комітет міської ради</w:t>
      </w:r>
    </w:p>
    <w:p w:rsidR="00984E7D" w:rsidRPr="006F2CFA" w:rsidRDefault="00984E7D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84E7D" w:rsidRDefault="00984E7D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4E7D" w:rsidRDefault="00984E7D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984E7D" w:rsidRPr="00D15C90" w:rsidRDefault="00984E7D" w:rsidP="00893EE4">
      <w:pPr>
        <w:pStyle w:val="normal0"/>
        <w:numPr>
          <w:ilvl w:val="0"/>
          <w:numId w:val="1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Затвердити  </w:t>
      </w:r>
      <w:r w:rsidRPr="006F2CFA">
        <w:rPr>
          <w:rFonts w:ascii="Times New Roman" w:hAnsi="Times New Roman" w:cs="Times New Roman"/>
          <w:sz w:val="24"/>
          <w:szCs w:val="24"/>
        </w:rPr>
        <w:t xml:space="preserve">розпорядження міського </w:t>
      </w:r>
      <w:r w:rsidRPr="00087D11">
        <w:rPr>
          <w:rFonts w:ascii="Times New Roman" w:hAnsi="Times New Roman" w:cs="Times New Roman"/>
          <w:sz w:val="24"/>
          <w:szCs w:val="24"/>
        </w:rPr>
        <w:t>гол</w:t>
      </w:r>
      <w:r>
        <w:rPr>
          <w:rFonts w:ascii="Times New Roman" w:hAnsi="Times New Roman" w:cs="Times New Roman"/>
          <w:sz w:val="24"/>
          <w:szCs w:val="24"/>
        </w:rPr>
        <w:t>ови Кіцманської міської ради № 121</w:t>
      </w:r>
      <w:r w:rsidRPr="00087D11">
        <w:rPr>
          <w:rFonts w:ascii="Times New Roman" w:hAnsi="Times New Roman" w:cs="Times New Roman"/>
          <w:sz w:val="24"/>
          <w:szCs w:val="24"/>
        </w:rPr>
        <w:t>-р від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87D1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87D11">
        <w:rPr>
          <w:rFonts w:ascii="Times New Roman" w:hAnsi="Times New Roman" w:cs="Times New Roman"/>
          <w:sz w:val="24"/>
          <w:szCs w:val="24"/>
        </w:rPr>
        <w:t>.2024 року «</w:t>
      </w:r>
      <w:r>
        <w:rPr>
          <w:rFonts w:ascii="Times New Roman" w:hAnsi="Times New Roman" w:cs="Times New Roman"/>
          <w:sz w:val="24"/>
          <w:szCs w:val="24"/>
        </w:rPr>
        <w:t xml:space="preserve">Про присвоєння поштової адреси». </w:t>
      </w:r>
      <w:r w:rsidRPr="00087D11">
        <w:rPr>
          <w:rFonts w:ascii="Times New Roman" w:hAnsi="Times New Roman" w:cs="Times New Roman"/>
          <w:color w:val="FFFFFF"/>
          <w:sz w:val="24"/>
          <w:szCs w:val="24"/>
        </w:rPr>
        <w:t>(с. аврилівці вул. Ставова, 2-А релігійна організція еркви святого Великомучениа і Цілнівецької Єпархії УПЦ)</w:t>
      </w:r>
    </w:p>
    <w:p w:rsidR="00984E7D" w:rsidRPr="00087D11" w:rsidRDefault="00984E7D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087D11">
        <w:rPr>
          <w:rFonts w:ascii="Times New Roman" w:hAnsi="Times New Roman" w:cs="Times New Roman"/>
          <w:color w:val="FFFFFF"/>
          <w:sz w:val="24"/>
          <w:szCs w:val="24"/>
        </w:rPr>
        <w:t>ров.Сонячний,13 Черанівська Домна Сільвестрівна)</w:t>
      </w:r>
    </w:p>
    <w:p w:rsidR="00984E7D" w:rsidRDefault="00984E7D" w:rsidP="00087D1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</w:t>
      </w:r>
      <w:r>
        <w:rPr>
          <w:rFonts w:ascii="Times New Roman" w:hAnsi="Times New Roman" w:cs="Times New Roman"/>
          <w:sz w:val="24"/>
          <w:szCs w:val="24"/>
        </w:rPr>
        <w:t>ць</w:t>
      </w:r>
      <w:r w:rsidRPr="006F2CFA">
        <w:rPr>
          <w:rFonts w:ascii="Times New Roman" w:hAnsi="Times New Roman" w:cs="Times New Roman"/>
          <w:sz w:val="24"/>
          <w:szCs w:val="24"/>
        </w:rPr>
        <w:t xml:space="preserve">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(секретара) виконавчого комітету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984E7D" w:rsidRDefault="00984E7D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4E7D" w:rsidRDefault="00984E7D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4E7D" w:rsidRDefault="00984E7D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4E7D" w:rsidRDefault="00984E7D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84E7D" w:rsidRDefault="00984E7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sectPr w:rsidR="00984E7D" w:rsidSect="00824F1E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87D11"/>
    <w:rsid w:val="000F1A2B"/>
    <w:rsid w:val="00142966"/>
    <w:rsid w:val="001630BE"/>
    <w:rsid w:val="00172FCE"/>
    <w:rsid w:val="00217F35"/>
    <w:rsid w:val="002673B8"/>
    <w:rsid w:val="0031269E"/>
    <w:rsid w:val="003177CD"/>
    <w:rsid w:val="004E36FE"/>
    <w:rsid w:val="00541B31"/>
    <w:rsid w:val="00641690"/>
    <w:rsid w:val="00656DC4"/>
    <w:rsid w:val="006F2CFA"/>
    <w:rsid w:val="0071129A"/>
    <w:rsid w:val="00734FBA"/>
    <w:rsid w:val="007C2D1B"/>
    <w:rsid w:val="008023D5"/>
    <w:rsid w:val="0081666C"/>
    <w:rsid w:val="00824F1E"/>
    <w:rsid w:val="008518DF"/>
    <w:rsid w:val="00893EE4"/>
    <w:rsid w:val="008A2E7B"/>
    <w:rsid w:val="008B17A1"/>
    <w:rsid w:val="008E4BF8"/>
    <w:rsid w:val="00907B7D"/>
    <w:rsid w:val="00981D0C"/>
    <w:rsid w:val="00984E7D"/>
    <w:rsid w:val="00A0758A"/>
    <w:rsid w:val="00A6014E"/>
    <w:rsid w:val="00AF4A14"/>
    <w:rsid w:val="00B25593"/>
    <w:rsid w:val="00B34730"/>
    <w:rsid w:val="00B54F7F"/>
    <w:rsid w:val="00C366C2"/>
    <w:rsid w:val="00C73872"/>
    <w:rsid w:val="00C9272E"/>
    <w:rsid w:val="00D15C90"/>
    <w:rsid w:val="00D729E9"/>
    <w:rsid w:val="00D90ACB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1666C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1666C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1666C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1666C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1666C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1666C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81666C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1666C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271</Words>
  <Characters>1551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6</cp:revision>
  <cp:lastPrinted>2024-02-27T15:05:00Z</cp:lastPrinted>
  <dcterms:created xsi:type="dcterms:W3CDTF">2024-03-05T15:35:00Z</dcterms:created>
  <dcterms:modified xsi:type="dcterms:W3CDTF">2024-05-28T12:13:00Z</dcterms:modified>
</cp:coreProperties>
</file>