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009" w:rsidRDefault="00302009" w:rsidP="008529ED">
      <w:pPr>
        <w:ind w:right="-2"/>
        <w:jc w:val="center"/>
        <w:rPr>
          <w:color w:val="000000"/>
        </w:rPr>
      </w:pPr>
      <w:r w:rsidRPr="00381D6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76604938" r:id="rId6"/>
        </w:object>
      </w:r>
    </w:p>
    <w:p w:rsidR="00302009" w:rsidRDefault="00302009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302009" w:rsidRDefault="00302009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302009" w:rsidRDefault="00302009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302009" w:rsidRDefault="00302009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302009" w:rsidRDefault="00302009" w:rsidP="008529ED">
      <w:pPr>
        <w:jc w:val="center"/>
        <w:rPr>
          <w:b/>
          <w:color w:val="000000"/>
        </w:rPr>
      </w:pPr>
    </w:p>
    <w:p w:rsidR="00302009" w:rsidRDefault="00302009" w:rsidP="008529ED">
      <w:pPr>
        <w:jc w:val="center"/>
        <w:rPr>
          <w:b/>
          <w:color w:val="000000"/>
        </w:rPr>
      </w:pPr>
    </w:p>
    <w:p w:rsidR="00302009" w:rsidRDefault="00302009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302009" w:rsidRDefault="00302009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302009" w:rsidRDefault="00302009" w:rsidP="008529ED">
      <w:pPr>
        <w:jc w:val="center"/>
        <w:rPr>
          <w:color w:val="000000"/>
        </w:rPr>
      </w:pPr>
    </w:p>
    <w:p w:rsidR="00302009" w:rsidRDefault="00302009" w:rsidP="008529ED">
      <w:pPr>
        <w:rPr>
          <w:color w:val="000000"/>
        </w:rPr>
      </w:pPr>
      <w:r>
        <w:rPr>
          <w:color w:val="000000"/>
        </w:rPr>
        <w:t xml:space="preserve">   ___________2024</w:t>
      </w:r>
      <w:bookmarkStart w:id="0" w:name="_GoBack"/>
      <w:bookmarkEnd w:id="0"/>
      <w:r>
        <w:rPr>
          <w:color w:val="000000"/>
        </w:rPr>
        <w:t xml:space="preserve">                                     м. Кіцмань                                              № ________</w:t>
      </w:r>
    </w:p>
    <w:p w:rsidR="00302009" w:rsidRDefault="00302009" w:rsidP="008529ED">
      <w:pPr>
        <w:rPr>
          <w:b/>
          <w:color w:val="000000"/>
        </w:rPr>
      </w:pPr>
    </w:p>
    <w:p w:rsidR="00302009" w:rsidRDefault="00302009" w:rsidP="00DB05A5">
      <w:pPr>
        <w:pStyle w:val="BodyText3"/>
        <w:spacing w:after="0"/>
        <w:ind w:right="3117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  <w:r>
        <w:rPr>
          <w:b/>
          <w:sz w:val="24"/>
          <w:szCs w:val="24"/>
        </w:rPr>
        <w:t xml:space="preserve"> стаціонарної </w:t>
      </w:r>
      <w:r w:rsidRPr="00734CC9">
        <w:rPr>
          <w:b/>
          <w:sz w:val="24"/>
          <w:szCs w:val="24"/>
        </w:rPr>
        <w:t>тимчасової споруди</w:t>
      </w:r>
      <w:r>
        <w:rPr>
          <w:b/>
          <w:sz w:val="24"/>
          <w:szCs w:val="24"/>
        </w:rPr>
        <w:t xml:space="preserve"> </w:t>
      </w:r>
      <w:r w:rsidRPr="00734CC9">
        <w:rPr>
          <w:b/>
          <w:sz w:val="24"/>
          <w:szCs w:val="24"/>
        </w:rPr>
        <w:t>для провадження</w:t>
      </w:r>
      <w:r>
        <w:rPr>
          <w:b/>
          <w:sz w:val="24"/>
          <w:szCs w:val="24"/>
        </w:rPr>
        <w:t xml:space="preserve"> </w:t>
      </w: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по вул. Незалежності, 35 в м. Кіцмань, Чернівецького району, Чернівецької області </w:t>
      </w:r>
    </w:p>
    <w:p w:rsidR="00302009" w:rsidRPr="00734CC9" w:rsidRDefault="00302009" w:rsidP="00DB05A5">
      <w:pPr>
        <w:pStyle w:val="BodyText3"/>
        <w:spacing w:after="0"/>
        <w:ind w:right="3117"/>
        <w:rPr>
          <w:b/>
          <w:sz w:val="24"/>
          <w:szCs w:val="24"/>
        </w:rPr>
      </w:pPr>
    </w:p>
    <w:p w:rsidR="00302009" w:rsidRPr="00734CC9" w:rsidRDefault="00302009" w:rsidP="00DB05A5">
      <w:pPr>
        <w:pStyle w:val="BodyText3"/>
        <w:spacing w:after="0"/>
        <w:ind w:right="4676"/>
        <w:rPr>
          <w:b/>
          <w:bCs/>
          <w:sz w:val="24"/>
          <w:szCs w:val="24"/>
        </w:rPr>
      </w:pPr>
    </w:p>
    <w:p w:rsidR="00302009" w:rsidRDefault="00302009" w:rsidP="00500393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>
        <w:rPr>
          <w:sz w:val="24"/>
          <w:szCs w:val="24"/>
        </w:rPr>
        <w:t>озглянувши клопотання ТОВ «Чернівціавтотранс» від 23.04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№03-17 </w:t>
      </w:r>
      <w:r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>по вул. Незалежності, 35 в м. Кіцмань, Чернівецького району, Чернівецької області,</w:t>
      </w:r>
      <w:r>
        <w:rPr>
          <w:sz w:val="24"/>
          <w:szCs w:val="24"/>
        </w:rPr>
        <w:t xml:space="preserve">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статтею 30 Закону України «Про місцеве самоврядування в Україні», Законом України </w:t>
      </w:r>
      <w:r w:rsidRPr="00734CC9">
        <w:rPr>
          <w:sz w:val="24"/>
          <w:szCs w:val="24"/>
        </w:rPr>
        <w:t>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302009" w:rsidRDefault="00302009" w:rsidP="00627A1C">
      <w:pPr>
        <w:pStyle w:val="BodyText3"/>
        <w:spacing w:after="0"/>
        <w:jc w:val="both"/>
        <w:rPr>
          <w:sz w:val="24"/>
          <w:szCs w:val="24"/>
        </w:rPr>
      </w:pPr>
    </w:p>
    <w:p w:rsidR="00302009" w:rsidRPr="004D4F78" w:rsidRDefault="00302009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302009" w:rsidRPr="00734CC9" w:rsidRDefault="00302009" w:rsidP="00627A1C">
      <w:pPr>
        <w:pStyle w:val="BodyText3"/>
        <w:spacing w:after="0"/>
        <w:jc w:val="both"/>
        <w:rPr>
          <w:sz w:val="24"/>
          <w:szCs w:val="24"/>
        </w:rPr>
      </w:pPr>
    </w:p>
    <w:p w:rsidR="00302009" w:rsidRPr="00DB05A5" w:rsidRDefault="00302009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</w:t>
      </w:r>
      <w:r>
        <w:rPr>
          <w:sz w:val="24"/>
          <w:szCs w:val="24"/>
        </w:rPr>
        <w:t xml:space="preserve">ТОВ «Чернівціавтотранс»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 xml:space="preserve">по вул. Незалежності, 35 в м. Кіцмань, Чернівецького району, Чернівецької області. </w:t>
      </w:r>
    </w:p>
    <w:p w:rsidR="00302009" w:rsidRPr="00734CC9" w:rsidRDefault="00302009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Зобов’язати  ТОВ «Чернівціавтотранс» </w:t>
      </w:r>
      <w:r w:rsidRPr="00734CC9">
        <w:rPr>
          <w:sz w:val="24"/>
          <w:szCs w:val="24"/>
        </w:rPr>
        <w:t>:</w:t>
      </w:r>
    </w:p>
    <w:p w:rsidR="00302009" w:rsidRPr="00622703" w:rsidRDefault="00302009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Pr="003E68FC">
        <w:rPr>
          <w:sz w:val="24"/>
          <w:szCs w:val="24"/>
        </w:rPr>
        <w:t xml:space="preserve">відділі </w:t>
      </w:r>
      <w:r w:rsidRPr="003E68FC">
        <w:rPr>
          <w:color w:val="1F1F1F"/>
          <w:sz w:val="24"/>
          <w:szCs w:val="24"/>
          <w:shd w:val="clear" w:color="auto" w:fill="FFFFFF"/>
        </w:rPr>
        <w:t>містобудування, архітектури та охорони культурної спадщини</w:t>
      </w:r>
      <w:r w:rsidRPr="003E68FC">
        <w:rPr>
          <w:sz w:val="24"/>
          <w:szCs w:val="24"/>
        </w:rPr>
        <w:t xml:space="preserve"> </w:t>
      </w:r>
      <w:r w:rsidRPr="00622703">
        <w:rPr>
          <w:sz w:val="24"/>
          <w:szCs w:val="24"/>
        </w:rPr>
        <w:t xml:space="preserve">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302009" w:rsidRPr="00734CC9" w:rsidRDefault="00302009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302009" w:rsidRPr="00734CC9" w:rsidRDefault="00302009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302009" w:rsidRDefault="00302009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302009" w:rsidRPr="003E68FC" w:rsidRDefault="00302009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3E68FC">
        <w:rPr>
          <w:sz w:val="24"/>
          <w:szCs w:val="24"/>
        </w:rPr>
        <w:t>Контроль за виконанням цього рішення покласти на начальник</w:t>
      </w:r>
      <w:r>
        <w:rPr>
          <w:sz w:val="24"/>
          <w:szCs w:val="24"/>
        </w:rPr>
        <w:t>а</w:t>
      </w:r>
      <w:r w:rsidRPr="003E68FC">
        <w:rPr>
          <w:sz w:val="24"/>
          <w:szCs w:val="24"/>
        </w:rPr>
        <w:t xml:space="preserve"> відділу житлово-комунального господарства та охорони довкілля Родіона ЛИСАКА.</w:t>
      </w:r>
    </w:p>
    <w:p w:rsidR="00302009" w:rsidRDefault="00302009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302009" w:rsidRPr="00622703" w:rsidRDefault="00302009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302009" w:rsidRDefault="00302009" w:rsidP="00622703">
      <w:pPr>
        <w:rPr>
          <w:b/>
        </w:rPr>
      </w:pPr>
    </w:p>
    <w:p w:rsidR="00302009" w:rsidRPr="00622703" w:rsidRDefault="00302009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 xml:space="preserve">   </w:t>
      </w:r>
      <w:r w:rsidRPr="00622703">
        <w:rPr>
          <w:b/>
        </w:rPr>
        <w:t xml:space="preserve">      Сергій БУЛЕГА</w:t>
      </w:r>
    </w:p>
    <w:p w:rsidR="00302009" w:rsidRDefault="00302009" w:rsidP="005E4956"/>
    <w:p w:rsidR="00302009" w:rsidRDefault="00302009" w:rsidP="005E4956"/>
    <w:p w:rsidR="00302009" w:rsidRDefault="00302009" w:rsidP="005E4956"/>
    <w:p w:rsidR="00302009" w:rsidRDefault="00302009" w:rsidP="00622703">
      <w:pPr>
        <w:rPr>
          <w:b/>
        </w:rPr>
      </w:pPr>
    </w:p>
    <w:p w:rsidR="00302009" w:rsidRDefault="00302009" w:rsidP="00622703">
      <w:pPr>
        <w:rPr>
          <w:b/>
        </w:rPr>
      </w:pPr>
    </w:p>
    <w:p w:rsidR="00302009" w:rsidRDefault="00302009" w:rsidP="00622703">
      <w:pPr>
        <w:rPr>
          <w:b/>
        </w:rPr>
      </w:pPr>
    </w:p>
    <w:p w:rsidR="00302009" w:rsidRPr="00A95126" w:rsidRDefault="00302009" w:rsidP="00622703">
      <w:pPr>
        <w:rPr>
          <w:b/>
        </w:rPr>
      </w:pPr>
    </w:p>
    <w:p w:rsidR="00302009" w:rsidRDefault="00302009" w:rsidP="003E68FC">
      <w:pPr>
        <w:rPr>
          <w:b/>
        </w:rPr>
      </w:pPr>
    </w:p>
    <w:p w:rsidR="00302009" w:rsidRDefault="00302009" w:rsidP="003E68FC">
      <w:pPr>
        <w:rPr>
          <w:b/>
        </w:rPr>
      </w:pPr>
    </w:p>
    <w:p w:rsidR="00302009" w:rsidRDefault="00302009" w:rsidP="003E68FC">
      <w:pPr>
        <w:ind w:left="660"/>
        <w:rPr>
          <w:b/>
        </w:rPr>
      </w:pPr>
    </w:p>
    <w:p w:rsidR="00302009" w:rsidRDefault="00302009" w:rsidP="003E68FC">
      <w:pPr>
        <w:ind w:left="660"/>
        <w:rPr>
          <w:b/>
        </w:rPr>
      </w:pPr>
    </w:p>
    <w:p w:rsidR="00302009" w:rsidRDefault="00302009" w:rsidP="003E68FC">
      <w:pPr>
        <w:ind w:left="660"/>
        <w:rPr>
          <w:b/>
        </w:rPr>
      </w:pPr>
    </w:p>
    <w:p w:rsidR="00302009" w:rsidRDefault="00302009" w:rsidP="003E68FC">
      <w:pPr>
        <w:ind w:left="660"/>
        <w:rPr>
          <w:b/>
        </w:rPr>
      </w:pPr>
    </w:p>
    <w:sectPr w:rsidR="00302009" w:rsidSect="00757259">
      <w:pgSz w:w="11906" w:h="16838"/>
      <w:pgMar w:top="540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D1E88"/>
    <w:rsid w:val="002110C1"/>
    <w:rsid w:val="0023208A"/>
    <w:rsid w:val="00302009"/>
    <w:rsid w:val="0035688C"/>
    <w:rsid w:val="00381D61"/>
    <w:rsid w:val="003E68FC"/>
    <w:rsid w:val="0045567C"/>
    <w:rsid w:val="004D4F78"/>
    <w:rsid w:val="00500393"/>
    <w:rsid w:val="00512D60"/>
    <w:rsid w:val="005A4A46"/>
    <w:rsid w:val="005A5311"/>
    <w:rsid w:val="005E4956"/>
    <w:rsid w:val="00622703"/>
    <w:rsid w:val="00627A1C"/>
    <w:rsid w:val="00636EF1"/>
    <w:rsid w:val="0067006A"/>
    <w:rsid w:val="00734CC9"/>
    <w:rsid w:val="00757259"/>
    <w:rsid w:val="007F1DF1"/>
    <w:rsid w:val="00835846"/>
    <w:rsid w:val="008426D6"/>
    <w:rsid w:val="008529ED"/>
    <w:rsid w:val="00874D6A"/>
    <w:rsid w:val="008B284F"/>
    <w:rsid w:val="00A95126"/>
    <w:rsid w:val="00B1325A"/>
    <w:rsid w:val="00B3007F"/>
    <w:rsid w:val="00BB6FBA"/>
    <w:rsid w:val="00C3105D"/>
    <w:rsid w:val="00C3796B"/>
    <w:rsid w:val="00D354C8"/>
    <w:rsid w:val="00DB05A5"/>
    <w:rsid w:val="00E169E3"/>
    <w:rsid w:val="00E411E7"/>
    <w:rsid w:val="00E50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08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348</Words>
  <Characters>1989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2023-12-11T15:17:00Z</cp:lastPrinted>
  <dcterms:created xsi:type="dcterms:W3CDTF">2024-05-07T13:00:00Z</dcterms:created>
  <dcterms:modified xsi:type="dcterms:W3CDTF">2024-05-07T13:36:00Z</dcterms:modified>
</cp:coreProperties>
</file>