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6A6" w:rsidRPr="00A461C0" w:rsidRDefault="00CC56A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76236811" r:id="rId8"/>
        </w:object>
      </w:r>
    </w:p>
    <w:p w:rsidR="00CC56A6" w:rsidRPr="000E6C51" w:rsidRDefault="00CC56A6" w:rsidP="000E6C51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0E6C51">
        <w:rPr>
          <w:rFonts w:ascii="Times New Roman" w:hAnsi="Times New Roman"/>
          <w:sz w:val="28"/>
          <w:szCs w:val="28"/>
        </w:rPr>
        <w:t>КІЦМАНСЬКА МІСЬКА РАДА</w:t>
      </w:r>
    </w:p>
    <w:p w:rsidR="00CC56A6" w:rsidRPr="00D927B7" w:rsidRDefault="00CC56A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CC56A6" w:rsidRPr="00D927B7" w:rsidRDefault="00CC56A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CC56A6" w:rsidRDefault="00CC56A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C56A6" w:rsidRDefault="00CC56A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CC56A6" w:rsidRDefault="00CC56A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C56A6" w:rsidRDefault="00CC56A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C56A6" w:rsidRPr="00A461C0" w:rsidRDefault="00CC56A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CC56A6" w:rsidRPr="00A461C0" w:rsidRDefault="00CC56A6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CC56A6" w:rsidRDefault="00CC56A6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№_______</w:t>
      </w:r>
    </w:p>
    <w:p w:rsidR="00CC56A6" w:rsidRPr="00A461C0" w:rsidRDefault="00CC56A6" w:rsidP="00EE1455">
      <w:pPr>
        <w:pStyle w:val="Normal2"/>
        <w:rPr>
          <w:rFonts w:ascii="Times New Roman" w:hAnsi="Times New Roman"/>
          <w:b/>
          <w:szCs w:val="24"/>
        </w:rPr>
      </w:pPr>
    </w:p>
    <w:p w:rsidR="00CC56A6" w:rsidRDefault="00CC56A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CC56A6" w:rsidRDefault="00CC56A6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CC56A6" w:rsidRDefault="00CC56A6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Pr="00297282" w:rsidRDefault="00CC56A6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розглянувши заяви  </w:t>
      </w:r>
      <w:r w:rsidRPr="000E6C51">
        <w:rPr>
          <w:rFonts w:ascii="Times New Roman" w:hAnsi="Times New Roman"/>
          <w:bCs/>
          <w:sz w:val="24"/>
          <w:szCs w:val="24"/>
          <w:lang w:val="uk-UA"/>
        </w:rPr>
        <w:t>51  власника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жилих приміщень або їх представників про отримання компенсації витрат, що пов’язані з безоплатним розміщенням  внутрішньо переміщених осіб та відповідні документи,  виконавчий комітет міської ради</w:t>
      </w:r>
    </w:p>
    <w:p w:rsidR="00CC56A6" w:rsidRPr="00A461C0" w:rsidRDefault="00CC56A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CC56A6" w:rsidRPr="002B7CA5" w:rsidRDefault="00CC56A6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2430AF">
        <w:rPr>
          <w:rFonts w:ascii="Times New Roman" w:hAnsi="Times New Roman"/>
          <w:bCs/>
          <w:sz w:val="24"/>
          <w:szCs w:val="24"/>
          <w:lang w:val="uk-UA"/>
        </w:rPr>
        <w:t>квітень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</w:t>
      </w:r>
      <w:r>
        <w:rPr>
          <w:rFonts w:ascii="Times New Roman" w:hAnsi="Times New Roman"/>
          <w:sz w:val="24"/>
          <w:szCs w:val="24"/>
          <w:lang w:val="uk-UA"/>
        </w:rPr>
        <w:t xml:space="preserve">в сумі </w:t>
      </w:r>
      <w:r w:rsidRPr="002430AF">
        <w:rPr>
          <w:rFonts w:ascii="Times New Roman" w:hAnsi="Times New Roman"/>
          <w:sz w:val="24"/>
          <w:szCs w:val="24"/>
          <w:lang w:val="uk-UA"/>
        </w:rPr>
        <w:t>72949,03грн.(сімдесят дві тисячі дев’ятсот сорок дев’ять гривень 03 коп.)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CC56A6" w:rsidRDefault="00CC56A6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CC56A6" w:rsidRPr="0049467A" w:rsidRDefault="00CC56A6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CC56A6" w:rsidRDefault="00CC56A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2430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CC56A6" w:rsidRDefault="00CC56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Default="00CC56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Pr="006E1E18" w:rsidRDefault="00CC56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C56A6" w:rsidRPr="00AB1F9E" w:rsidRDefault="00CC56A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CC56A6" w:rsidRPr="00AB1F9E" w:rsidSect="000E6C51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6A6" w:rsidRDefault="00CC56A6" w:rsidP="00EE1455">
      <w:pPr>
        <w:spacing w:after="0" w:line="240" w:lineRule="auto"/>
      </w:pPr>
      <w:r>
        <w:separator/>
      </w:r>
    </w:p>
  </w:endnote>
  <w:endnote w:type="continuationSeparator" w:id="0">
    <w:p w:rsidR="00CC56A6" w:rsidRDefault="00CC56A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6A6" w:rsidRDefault="00CC56A6" w:rsidP="00EE1455">
      <w:pPr>
        <w:spacing w:after="0" w:line="240" w:lineRule="auto"/>
      </w:pPr>
      <w:r>
        <w:separator/>
      </w:r>
    </w:p>
  </w:footnote>
  <w:footnote w:type="continuationSeparator" w:id="0">
    <w:p w:rsidR="00CC56A6" w:rsidRDefault="00CC56A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1966"/>
    <w:rsid w:val="00042B21"/>
    <w:rsid w:val="00051F69"/>
    <w:rsid w:val="000541DF"/>
    <w:rsid w:val="0005560A"/>
    <w:rsid w:val="00060337"/>
    <w:rsid w:val="000632C1"/>
    <w:rsid w:val="000721E5"/>
    <w:rsid w:val="0007783C"/>
    <w:rsid w:val="00080D4D"/>
    <w:rsid w:val="000A7D0B"/>
    <w:rsid w:val="000B5805"/>
    <w:rsid w:val="000C2108"/>
    <w:rsid w:val="000C2D57"/>
    <w:rsid w:val="000E1A71"/>
    <w:rsid w:val="000E5091"/>
    <w:rsid w:val="000E63CB"/>
    <w:rsid w:val="000E6C51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C8E"/>
    <w:rsid w:val="002147DE"/>
    <w:rsid w:val="00241E96"/>
    <w:rsid w:val="002430AF"/>
    <w:rsid w:val="002576D7"/>
    <w:rsid w:val="00261A87"/>
    <w:rsid w:val="00267089"/>
    <w:rsid w:val="00277DD8"/>
    <w:rsid w:val="0028366E"/>
    <w:rsid w:val="00284622"/>
    <w:rsid w:val="00290C23"/>
    <w:rsid w:val="00297282"/>
    <w:rsid w:val="00297511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505B"/>
    <w:rsid w:val="0037758D"/>
    <w:rsid w:val="00377DB5"/>
    <w:rsid w:val="00385665"/>
    <w:rsid w:val="003E14DD"/>
    <w:rsid w:val="003E3FED"/>
    <w:rsid w:val="0041052A"/>
    <w:rsid w:val="0043563E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E4CC1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B680B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710"/>
    <w:rsid w:val="00721B83"/>
    <w:rsid w:val="00722A38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37DF7"/>
    <w:rsid w:val="00954219"/>
    <w:rsid w:val="009629C0"/>
    <w:rsid w:val="00991EBA"/>
    <w:rsid w:val="009A4009"/>
    <w:rsid w:val="009A5792"/>
    <w:rsid w:val="009C4B9B"/>
    <w:rsid w:val="009C6216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4480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B6C6F"/>
    <w:rsid w:val="00BC12F1"/>
    <w:rsid w:val="00BC4731"/>
    <w:rsid w:val="00BD4C8C"/>
    <w:rsid w:val="00BE16A7"/>
    <w:rsid w:val="00C40302"/>
    <w:rsid w:val="00C64273"/>
    <w:rsid w:val="00C67808"/>
    <w:rsid w:val="00C74289"/>
    <w:rsid w:val="00C83B58"/>
    <w:rsid w:val="00C911C2"/>
    <w:rsid w:val="00C94FF1"/>
    <w:rsid w:val="00CC56A6"/>
    <w:rsid w:val="00CD0537"/>
    <w:rsid w:val="00CD2076"/>
    <w:rsid w:val="00CD57BE"/>
    <w:rsid w:val="00CE1B9C"/>
    <w:rsid w:val="00D14119"/>
    <w:rsid w:val="00D2183B"/>
    <w:rsid w:val="00D25BDC"/>
    <w:rsid w:val="00D3158F"/>
    <w:rsid w:val="00D3634A"/>
    <w:rsid w:val="00D40E12"/>
    <w:rsid w:val="00D5587D"/>
    <w:rsid w:val="00D927B7"/>
    <w:rsid w:val="00DA44A6"/>
    <w:rsid w:val="00DB20D0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C59D4"/>
    <w:rsid w:val="00EE0997"/>
    <w:rsid w:val="00EE1455"/>
    <w:rsid w:val="00F01AF6"/>
    <w:rsid w:val="00F02FF6"/>
    <w:rsid w:val="00F1598C"/>
    <w:rsid w:val="00F35A2A"/>
    <w:rsid w:val="00F42C37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52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293</Words>
  <Characters>1673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2023-10-10T10:43:00Z</cp:lastPrinted>
  <dcterms:created xsi:type="dcterms:W3CDTF">2024-05-01T13:27:00Z</dcterms:created>
  <dcterms:modified xsi:type="dcterms:W3CDTF">2024-05-03T07:20:00Z</dcterms:modified>
</cp:coreProperties>
</file>