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51" w:rsidRDefault="00C85A51" w:rsidP="00CE7573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CE43E1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76241619" r:id="rId5"/>
        </w:object>
      </w:r>
    </w:p>
    <w:p w:rsidR="00C85A51" w:rsidRDefault="00C85A51" w:rsidP="00CE757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C85A51" w:rsidRDefault="00C85A51" w:rsidP="00CE757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C85A51" w:rsidRDefault="00C85A51" w:rsidP="00CE757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85A51" w:rsidRDefault="00C85A51" w:rsidP="00CE757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C85A51" w:rsidRDefault="00C85A51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____________  2024                                  м. Кіцмань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№ _______</w:t>
      </w:r>
    </w:p>
    <w:p w:rsidR="00C85A51" w:rsidRDefault="00C85A51" w:rsidP="00CE757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C85A51" w:rsidRDefault="00C85A51" w:rsidP="00CE757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C85A51" w:rsidRDefault="00C85A51" w:rsidP="00CE757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</w:t>
      </w:r>
    </w:p>
    <w:p w:rsidR="00C85A51" w:rsidRDefault="00C85A51" w:rsidP="00CE757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C85A51" w:rsidRDefault="00C85A51" w:rsidP="00CE7573">
      <w:pPr>
        <w:pStyle w:val="1"/>
        <w:tabs>
          <w:tab w:val="left" w:pos="709"/>
        </w:tabs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C85A51" w:rsidRDefault="00C85A51" w:rsidP="00CE7573">
      <w:pPr>
        <w:pStyle w:val="1"/>
        <w:jc w:val="both"/>
        <w:rPr>
          <w:rFonts w:ascii="Times New Roman" w:hAnsi="Times New Roman"/>
          <w:b/>
          <w:szCs w:val="24"/>
        </w:rPr>
      </w:pPr>
    </w:p>
    <w:p w:rsidR="00C85A51" w:rsidRDefault="00C85A51" w:rsidP="00CE75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C85A51" w:rsidRDefault="00C85A51" w:rsidP="00CE757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85A51" w:rsidRDefault="00C85A51" w:rsidP="00CE757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:rsidR="00C85A51" w:rsidRDefault="00C85A51" w:rsidP="00CE757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C85A51" w:rsidRDefault="00C85A51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85A51" w:rsidRDefault="00C85A51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85A51" w:rsidRDefault="00C85A51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85A51" w:rsidRDefault="00C85A51" w:rsidP="00CE757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C85A51" w:rsidRDefault="00C85A51" w:rsidP="00CE7573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голова                                                                    Сергій  БУЛЕГА</w:t>
      </w:r>
    </w:p>
    <w:p w:rsidR="00C85A51" w:rsidRDefault="00C85A51" w:rsidP="00CE757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85A51" w:rsidRDefault="00C85A51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C85A51" w:rsidRDefault="00C85A51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C85A51" w:rsidRDefault="00C85A51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C85A51" w:rsidRDefault="00C85A51" w:rsidP="00CE757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____________2024 р. № ____</w:t>
      </w:r>
    </w:p>
    <w:p w:rsidR="00C85A51" w:rsidRDefault="00C85A51" w:rsidP="00CE757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C85A51" w:rsidRDefault="00C85A51" w:rsidP="00CE757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C85A51" w:rsidRDefault="00C85A51" w:rsidP="00CE75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C85A51" w:rsidRPr="005E6250" w:rsidTr="00CE7573">
        <w:trPr>
          <w:trHeight w:val="557"/>
        </w:trPr>
        <w:tc>
          <w:tcPr>
            <w:tcW w:w="2661" w:type="dxa"/>
          </w:tcPr>
          <w:p w:rsidR="00C85A51" w:rsidRDefault="00C85A51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C85A51" w:rsidRPr="005E6250" w:rsidRDefault="00C85A51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C85A51" w:rsidRPr="005E6250" w:rsidTr="00CE7573">
        <w:trPr>
          <w:trHeight w:val="707"/>
        </w:trPr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C85A51" w:rsidRPr="005E6250" w:rsidRDefault="00C85A51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C85A51" w:rsidRPr="005E6250" w:rsidTr="00CE7573">
        <w:trPr>
          <w:trHeight w:val="564"/>
        </w:trPr>
        <w:tc>
          <w:tcPr>
            <w:tcW w:w="2661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C85A51" w:rsidRPr="005E6250" w:rsidTr="00CE7573">
        <w:trPr>
          <w:trHeight w:val="425"/>
        </w:trPr>
        <w:tc>
          <w:tcPr>
            <w:tcW w:w="9750" w:type="dxa"/>
            <w:gridSpan w:val="3"/>
            <w:vAlign w:val="center"/>
          </w:tcPr>
          <w:p w:rsidR="00C85A51" w:rsidRPr="005E6250" w:rsidRDefault="00C85A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C85A51" w:rsidRPr="00667BAE" w:rsidTr="00CE7573">
        <w:tc>
          <w:tcPr>
            <w:tcW w:w="2661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БИЗИН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Мар</w:t>
            </w:r>
            <w:r w:rsidRPr="005E6250">
              <w:rPr>
                <w:rFonts w:ascii="Times New Roman" w:hAnsi="Times New Roman"/>
                <w:sz w:val="24"/>
                <w:szCs w:val="24"/>
                <w:lang w:val="en-US"/>
              </w:rPr>
              <w:t>’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яна Еммануїлівна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послуг)Кіцманської міської ради»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Pr="005E6250" w:rsidRDefault="00C85A51" w:rsidP="005A10A7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A10A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КУКУРУДЗЯК</w:t>
            </w:r>
          </w:p>
          <w:p w:rsidR="00C85A51" w:rsidRPr="005E6250" w:rsidRDefault="00C85A51" w:rsidP="005A10A7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A10A7">
              <w:rPr>
                <w:rFonts w:ascii="Times New Roman" w:hAnsi="Times New Roman"/>
                <w:sz w:val="24"/>
                <w:szCs w:val="24"/>
                <w:lang w:val="uk-UA"/>
              </w:rPr>
              <w:t>Валентин Ігорович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C85A51" w:rsidRPr="005E6250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5E6250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C85A51" w:rsidRPr="00667BAE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правової допомоги» Чернівецького відділу надання безоплатної правової допомоги Південно-Західного управління надання безоплатної правової допомоги Західного міжрегіонального центру з надання безоплатної правничої допомоги (за згодою)</w:t>
            </w:r>
          </w:p>
        </w:tc>
      </w:tr>
      <w:tr w:rsidR="00C85A51" w:rsidRPr="00667BAE" w:rsidTr="00CE7573"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C85A51" w:rsidRPr="00667BAE" w:rsidTr="00CE7573">
        <w:trPr>
          <w:trHeight w:val="1631"/>
        </w:trPr>
        <w:tc>
          <w:tcPr>
            <w:tcW w:w="2661" w:type="dxa"/>
          </w:tcPr>
          <w:p w:rsidR="00C85A51" w:rsidRDefault="00C85A5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C85A51" w:rsidRPr="005E6250" w:rsidRDefault="00C85A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C85A51" w:rsidRPr="005E6250" w:rsidRDefault="00C85A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E6250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C85A51" w:rsidRDefault="00C85A51" w:rsidP="00CE757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C85A51" w:rsidSect="00CE757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7573"/>
    <w:rsid w:val="00483BAB"/>
    <w:rsid w:val="004B5256"/>
    <w:rsid w:val="005A10A7"/>
    <w:rsid w:val="005E6250"/>
    <w:rsid w:val="00633731"/>
    <w:rsid w:val="00667BAE"/>
    <w:rsid w:val="008B4F89"/>
    <w:rsid w:val="00A32D33"/>
    <w:rsid w:val="00B83DA7"/>
    <w:rsid w:val="00C85A51"/>
    <w:rsid w:val="00CC6E25"/>
    <w:rsid w:val="00CE43E1"/>
    <w:rsid w:val="00CE7573"/>
    <w:rsid w:val="00E44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43E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CE757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CE7573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CE757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757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CE7573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CE7573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CE757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CE7573"/>
  </w:style>
  <w:style w:type="paragraph" w:customStyle="1" w:styleId="14">
    <w:name w:val="Заголовок 14"/>
    <w:basedOn w:val="Normal"/>
    <w:next w:val="Normal"/>
    <w:uiPriority w:val="99"/>
    <w:rsid w:val="00CE757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E757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22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574</Words>
  <Characters>3274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3</cp:revision>
  <cp:lastPrinted>2024-05-02T08:06:00Z</cp:lastPrinted>
  <dcterms:created xsi:type="dcterms:W3CDTF">2024-05-03T08:11:00Z</dcterms:created>
  <dcterms:modified xsi:type="dcterms:W3CDTF">2024-05-03T08:41:00Z</dcterms:modified>
</cp:coreProperties>
</file>