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C19" w:rsidRDefault="009A5C19" w:rsidP="009819B6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E2726E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73837217" r:id="rId5"/>
        </w:object>
      </w:r>
    </w:p>
    <w:p w:rsidR="009A5C19" w:rsidRDefault="009A5C19" w:rsidP="009819B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A5C19" w:rsidRDefault="009A5C19" w:rsidP="009819B6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A5C19" w:rsidRDefault="009A5C19" w:rsidP="009819B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A5C19" w:rsidRDefault="009A5C19" w:rsidP="009819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9A5C19" w:rsidRDefault="009A5C19" w:rsidP="009819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A5C19" w:rsidRDefault="009A5C19" w:rsidP="009819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9A5C19" w:rsidRDefault="009A5C19" w:rsidP="009819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A5C19" w:rsidRDefault="009A5C19" w:rsidP="009819B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Про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>утворення</w:t>
      </w:r>
      <w:r>
        <w:rPr>
          <w:rFonts w:ascii="Times New Roman" w:hAnsi="Times New Roman" w:cs="Times New Roman"/>
          <w:b/>
          <w:iCs/>
          <w:spacing w:val="1"/>
        </w:rPr>
        <w:t xml:space="preserve"> </w:t>
      </w:r>
      <w:r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  <w:spacing w:val="-57"/>
        </w:rPr>
        <w:t xml:space="preserve">    </w:t>
      </w:r>
      <w:r>
        <w:rPr>
          <w:rFonts w:ascii="Times New Roman" w:hAnsi="Times New Roman" w:cs="Times New Roman"/>
          <w:b/>
          <w:iCs/>
        </w:rPr>
        <w:t>дітей,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які</w:t>
      </w:r>
      <w:r>
        <w:rPr>
          <w:rFonts w:ascii="Times New Roman" w:hAnsi="Times New Roman" w:cs="Times New Roman"/>
          <w:b/>
          <w:iCs/>
          <w:spacing w:val="-2"/>
        </w:rPr>
        <w:t xml:space="preserve"> </w:t>
      </w:r>
      <w:r>
        <w:rPr>
          <w:rFonts w:ascii="Times New Roman" w:hAnsi="Times New Roman" w:cs="Times New Roman"/>
          <w:b/>
          <w:iCs/>
        </w:rPr>
        <w:t>перебувають у</w:t>
      </w:r>
      <w:r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складних</w:t>
      </w:r>
      <w:r>
        <w:rPr>
          <w:rFonts w:ascii="Times New Roman" w:hAnsi="Times New Roman" w:cs="Times New Roman"/>
          <w:b/>
          <w:iCs/>
          <w:spacing w:val="3"/>
        </w:rPr>
        <w:t xml:space="preserve"> </w:t>
      </w:r>
      <w:r>
        <w:rPr>
          <w:rFonts w:ascii="Times New Roman" w:hAnsi="Times New Roman" w:cs="Times New Roman"/>
          <w:b/>
          <w:iCs/>
        </w:rPr>
        <w:t>життєвих</w:t>
      </w:r>
      <w:r>
        <w:rPr>
          <w:rFonts w:ascii="Times New Roman" w:hAnsi="Times New Roman" w:cs="Times New Roman"/>
          <w:b/>
          <w:iCs/>
          <w:spacing w:val="-1"/>
        </w:rPr>
        <w:t xml:space="preserve"> </w:t>
      </w:r>
      <w:r>
        <w:rPr>
          <w:rFonts w:ascii="Times New Roman" w:hAnsi="Times New Roman" w:cs="Times New Roman"/>
          <w:b/>
          <w:iCs/>
        </w:rPr>
        <w:t>обставинах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9A5C19" w:rsidRDefault="009A5C19" w:rsidP="009819B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9A5C19" w:rsidRDefault="009A5C19" w:rsidP="009819B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>
        <w:rPr>
          <w:rFonts w:ascii="Times New Roman" w:hAnsi="Times New Roman"/>
          <w:sz w:val="24"/>
          <w:szCs w:val="24"/>
          <w:lang w:val="uk-UA" w:eastAsia="ru-RU"/>
        </w:rPr>
        <w:t>52, 73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9A5C19" w:rsidRDefault="009A5C19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</w:t>
      </w:r>
    </w:p>
    <w:p w:rsidR="009A5C19" w:rsidRDefault="009A5C19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В И Р І Ш И В:</w:t>
      </w: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3.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9A5C19" w:rsidRDefault="009A5C19" w:rsidP="009819B6">
      <w:pPr>
        <w:widowControl w:val="0"/>
        <w:tabs>
          <w:tab w:val="left" w:pos="708"/>
        </w:tabs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A5C19" w:rsidRDefault="009A5C19" w:rsidP="009819B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</w:p>
    <w:p w:rsidR="009A5C19" w:rsidRDefault="009A5C19" w:rsidP="009819B6">
      <w:pPr>
        <w:pStyle w:val="1"/>
        <w:tabs>
          <w:tab w:val="left" w:pos="708"/>
        </w:tabs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A5C19" w:rsidRDefault="009A5C19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</w:p>
    <w:p w:rsidR="009A5C19" w:rsidRDefault="009A5C19" w:rsidP="009819B6">
      <w:pPr>
        <w:pStyle w:val="1"/>
        <w:tabs>
          <w:tab w:val="left" w:pos="708"/>
        </w:tabs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9A5C19" w:rsidRDefault="009A5C19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9A5C19" w:rsidRDefault="009A5C19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9A5C19" w:rsidRDefault="009A5C19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9A5C19" w:rsidRDefault="009A5C19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9A5C19" w:rsidRDefault="009A5C19" w:rsidP="009819B6">
      <w:pPr>
        <w:pStyle w:val="NoSpacing"/>
        <w:tabs>
          <w:tab w:val="left" w:pos="708"/>
        </w:tabs>
        <w:ind w:left="623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від __________2024 р. № ____</w:t>
      </w:r>
    </w:p>
    <w:p w:rsidR="009A5C19" w:rsidRDefault="009A5C19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A5C19" w:rsidRDefault="009A5C19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9A5C19" w:rsidRDefault="009A5C19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 неповнолітнього Михальчука Владислава Назарійовича</w:t>
      </w:r>
      <w:r>
        <w:rPr>
          <w:rFonts w:ascii="Times New Roman" w:hAnsi="Times New Roman"/>
          <w:sz w:val="24"/>
          <w:szCs w:val="24"/>
          <w:lang w:val="uk-UA" w:eastAsia="uk-UA"/>
        </w:rPr>
        <w:t>, 24 лютого 2007 року народження, мешканця с. Гаврилівці</w:t>
      </w:r>
      <w:r>
        <w:rPr>
          <w:rFonts w:ascii="Times New Roman" w:hAnsi="Times New Roman"/>
          <w:sz w:val="24"/>
          <w:szCs w:val="24"/>
          <w:lang w:val="uk-UA"/>
        </w:rPr>
        <w:t>, вул. Шевченка, 7: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Віталій ЦЮПА</w:t>
      </w:r>
      <w:r>
        <w:rPr>
          <w:rFonts w:ascii="Times New Roman" w:hAnsi="Times New Roman"/>
          <w:sz w:val="24"/>
          <w:szCs w:val="24"/>
          <w:lang w:val="uk-UA"/>
        </w:rPr>
        <w:t xml:space="preserve"> – начальник Чернівецького РС № 4 філії Державної установи «Центр пробації»;</w:t>
      </w:r>
    </w:p>
    <w:p w:rsidR="009A5C19" w:rsidRDefault="009A5C19" w:rsidP="00B42083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Іванковецького старостинського округу.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малолітньої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Сорохан Єлізавети Василівни</w:t>
      </w:r>
      <w:r>
        <w:rPr>
          <w:rFonts w:ascii="Times New Roman" w:hAnsi="Times New Roman"/>
          <w:sz w:val="24"/>
          <w:szCs w:val="24"/>
          <w:lang w:val="uk-UA" w:eastAsia="uk-UA"/>
        </w:rPr>
        <w:t>, 18 листопада 2016 року народження, мешканки с. Валява</w:t>
      </w:r>
      <w:r>
        <w:rPr>
          <w:rFonts w:ascii="Times New Roman" w:hAnsi="Times New Roman"/>
          <w:sz w:val="24"/>
          <w:szCs w:val="24"/>
          <w:lang w:val="uk-UA"/>
        </w:rPr>
        <w:t>, вул. Шевченка, 27: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B41B9"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– в.о завідувача Валявської гімназії - філії ОЗО Кіцманський ліцей;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 xml:space="preserve"> Для організації соціального захисту малолітнього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Сорохана Матвія Васильовича</w:t>
      </w:r>
      <w:r>
        <w:rPr>
          <w:rFonts w:ascii="Times New Roman" w:hAnsi="Times New Roman"/>
          <w:sz w:val="24"/>
          <w:szCs w:val="24"/>
          <w:lang w:val="uk-UA" w:eastAsia="uk-UA"/>
        </w:rPr>
        <w:t>, 01 липня 2015 року народження, мешканця с. Валява</w:t>
      </w:r>
      <w:r>
        <w:rPr>
          <w:rFonts w:ascii="Times New Roman" w:hAnsi="Times New Roman"/>
          <w:sz w:val="24"/>
          <w:szCs w:val="24"/>
          <w:lang w:val="uk-UA"/>
        </w:rPr>
        <w:t>, вул. Шевченка, 27: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Валентин КУКУРУДЗЯК</w:t>
      </w:r>
      <w:r>
        <w:rPr>
          <w:rFonts w:ascii="Times New Roman" w:hAnsi="Times New Roman"/>
          <w:sz w:val="24"/>
          <w:szCs w:val="24"/>
          <w:lang w:val="uk-UA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сержант поліції;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Світлана БАЄТУЛ</w:t>
      </w:r>
      <w:r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відділу освіти, молоді і спорту виконавчого комітету Кіцманської міської ради;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>
        <w:rPr>
          <w:rFonts w:ascii="Times New Roman" w:hAnsi="Times New Roman"/>
          <w:sz w:val="24"/>
          <w:szCs w:val="24"/>
          <w:lang w:val="uk-UA"/>
        </w:rPr>
        <w:t xml:space="preserve"> - сімейний лікар Кіцманської АЗПСМ;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B41B9">
        <w:rPr>
          <w:rFonts w:ascii="Times New Roman" w:hAnsi="Times New Roman"/>
          <w:b/>
          <w:sz w:val="24"/>
          <w:szCs w:val="24"/>
          <w:lang w:val="uk-UA"/>
        </w:rPr>
        <w:t>Надія МОХНОВИД</w:t>
      </w:r>
      <w:r>
        <w:rPr>
          <w:rFonts w:ascii="Times New Roman" w:hAnsi="Times New Roman"/>
          <w:sz w:val="24"/>
          <w:szCs w:val="24"/>
          <w:lang w:val="uk-UA"/>
        </w:rPr>
        <w:t xml:space="preserve"> - в.о завідувача Валявської гімназії - філії ОЗО Кіцманський ліцей;</w:t>
      </w:r>
    </w:p>
    <w:p w:rsidR="009A5C19" w:rsidRDefault="009A5C19" w:rsidP="00F212FB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Яна ЛИСАК</w:t>
      </w:r>
      <w:r>
        <w:rPr>
          <w:rFonts w:ascii="Times New Roman" w:hAnsi="Times New Roman"/>
          <w:sz w:val="24"/>
          <w:szCs w:val="24"/>
          <w:lang w:val="uk-UA"/>
        </w:rPr>
        <w:t xml:space="preserve"> – староста Валявського старостинського округу.</w:t>
      </w:r>
    </w:p>
    <w:p w:rsidR="009A5C19" w:rsidRDefault="009A5C19" w:rsidP="009819B6">
      <w:pPr>
        <w:tabs>
          <w:tab w:val="left" w:pos="70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A5C19" w:rsidRDefault="009A5C19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A5C19" w:rsidRDefault="009A5C19" w:rsidP="009819B6">
      <w:pPr>
        <w:tabs>
          <w:tab w:val="left" w:pos="708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sectPr w:rsidR="009A5C19" w:rsidSect="00E2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19B6"/>
    <w:rsid w:val="000059C7"/>
    <w:rsid w:val="0012138B"/>
    <w:rsid w:val="002B41B9"/>
    <w:rsid w:val="00570FBE"/>
    <w:rsid w:val="00911095"/>
    <w:rsid w:val="009819B6"/>
    <w:rsid w:val="009A5C19"/>
    <w:rsid w:val="00B42083"/>
    <w:rsid w:val="00D061EE"/>
    <w:rsid w:val="00DA69B0"/>
    <w:rsid w:val="00E2726E"/>
    <w:rsid w:val="00ED213E"/>
    <w:rsid w:val="00F21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26E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819B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819B6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HTMLPreformatted">
    <w:name w:val="HTML Preformatted"/>
    <w:basedOn w:val="Normal"/>
    <w:link w:val="HTMLPreformattedChar"/>
    <w:uiPriority w:val="99"/>
    <w:semiHidden/>
    <w:rsid w:val="009819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819B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9819B6"/>
    <w:pPr>
      <w:suppressAutoHyphens/>
      <w:spacing w:after="140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19B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NoSpacing">
    <w:name w:val="No Spacing"/>
    <w:uiPriority w:val="99"/>
    <w:qFormat/>
    <w:rsid w:val="009819B6"/>
  </w:style>
  <w:style w:type="paragraph" w:customStyle="1" w:styleId="Normal2">
    <w:name w:val="Normal2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819B6"/>
    <w:rPr>
      <w:rFonts w:ascii="Arial" w:hAnsi="Arial"/>
      <w:sz w:val="24"/>
      <w:szCs w:val="20"/>
      <w:lang w:val="uk-UA"/>
    </w:rPr>
  </w:style>
  <w:style w:type="paragraph" w:customStyle="1" w:styleId="10">
    <w:name w:val="Без интервала1"/>
    <w:uiPriority w:val="99"/>
    <w:rsid w:val="009819B6"/>
  </w:style>
  <w:style w:type="paragraph" w:customStyle="1" w:styleId="14">
    <w:name w:val="Заголовок 14"/>
    <w:basedOn w:val="Normal"/>
    <w:next w:val="Normal"/>
    <w:uiPriority w:val="99"/>
    <w:rsid w:val="009819B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819B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74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704</Words>
  <Characters>4016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cp:lastPrinted>2024-04-04T07:12:00Z</cp:lastPrinted>
  <dcterms:created xsi:type="dcterms:W3CDTF">2024-04-05T12:46:00Z</dcterms:created>
  <dcterms:modified xsi:type="dcterms:W3CDTF">2024-04-05T12:47:00Z</dcterms:modified>
</cp:coreProperties>
</file>