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E58" w:rsidRPr="00A461C0" w:rsidRDefault="008D5E5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73476905" r:id="rId8"/>
        </w:object>
      </w:r>
    </w:p>
    <w:p w:rsidR="008D5E58" w:rsidRPr="00D927B7" w:rsidRDefault="008D5E58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D5E58" w:rsidRPr="00D927B7" w:rsidRDefault="008D5E5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8D5E58" w:rsidRPr="00D927B7" w:rsidRDefault="008D5E5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8D5E58" w:rsidRPr="00D927B7" w:rsidRDefault="008D5E5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8D5E58" w:rsidRDefault="008D5E5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D5E58" w:rsidRDefault="008D5E58" w:rsidP="001134F6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ПРОЄКТ                                                                                   </w:t>
      </w:r>
    </w:p>
    <w:p w:rsidR="008D5E58" w:rsidRDefault="008D5E5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D5E58" w:rsidRDefault="008D5E5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D5E58" w:rsidRPr="00A461C0" w:rsidRDefault="008D5E5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8D5E58" w:rsidRPr="00A461C0" w:rsidRDefault="008D5E5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8D5E58" w:rsidRDefault="008D5E5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__________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      </w:t>
      </w:r>
      <w:r w:rsidRPr="00055F0D">
        <w:rPr>
          <w:rFonts w:ascii="Times New Roman" w:hAnsi="Times New Roman"/>
          <w:b/>
          <w:szCs w:val="24"/>
        </w:rPr>
        <w:t xml:space="preserve">№ </w:t>
      </w:r>
    </w:p>
    <w:p w:rsidR="008D5E58" w:rsidRPr="00A461C0" w:rsidRDefault="008D5E58" w:rsidP="00EE1455">
      <w:pPr>
        <w:pStyle w:val="Normal2"/>
        <w:rPr>
          <w:rFonts w:ascii="Times New Roman" w:hAnsi="Times New Roman"/>
          <w:b/>
          <w:szCs w:val="24"/>
        </w:rPr>
      </w:pPr>
    </w:p>
    <w:p w:rsidR="008D5E58" w:rsidRDefault="008D5E58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8D5E58" w:rsidRDefault="008D5E58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8D5E58" w:rsidRDefault="008D5E5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D5E58" w:rsidRDefault="008D5E5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D5E58" w:rsidRPr="00297282" w:rsidRDefault="008D5E58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 ____ власників жилих приміщень або їх представників про отримання компенсації витрат, що пов’язані з безоплатним розміщенням  внутрішньо переміщених осіб та відповідні документи,  виконавчий комітет міської ради</w:t>
      </w:r>
    </w:p>
    <w:p w:rsidR="008D5E58" w:rsidRPr="00A461C0" w:rsidRDefault="008D5E5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D5E58" w:rsidRDefault="008D5E58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8D5E58" w:rsidRPr="002B7CA5" w:rsidRDefault="008D5E58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1134F6">
        <w:rPr>
          <w:rFonts w:ascii="Times New Roman" w:hAnsi="Times New Roman"/>
          <w:bCs/>
          <w:sz w:val="24"/>
          <w:szCs w:val="24"/>
          <w:lang w:val="uk-UA"/>
        </w:rPr>
        <w:t>березень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 xml:space="preserve">4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</w:t>
      </w:r>
      <w:r>
        <w:rPr>
          <w:rFonts w:ascii="Times New Roman" w:hAnsi="Times New Roman"/>
          <w:sz w:val="24"/>
          <w:szCs w:val="24"/>
          <w:lang w:val="uk-UA"/>
        </w:rPr>
        <w:t xml:space="preserve">в сумі ____ грн.(______ гривень ___ 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8D5E58" w:rsidRDefault="008D5E58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8D5E58" w:rsidRPr="0049467A" w:rsidRDefault="008D5E58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8D5E58" w:rsidRDefault="008D5E5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D5E58" w:rsidRDefault="008D5E5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D5E58" w:rsidRDefault="008D5E5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D5E58" w:rsidRDefault="008D5E5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8D5E58" w:rsidSect="00016589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E58" w:rsidRDefault="008D5E58" w:rsidP="00EE1455">
      <w:pPr>
        <w:spacing w:after="0" w:line="240" w:lineRule="auto"/>
      </w:pPr>
      <w:r>
        <w:separator/>
      </w:r>
    </w:p>
  </w:endnote>
  <w:endnote w:type="continuationSeparator" w:id="0">
    <w:p w:rsidR="008D5E58" w:rsidRDefault="008D5E5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E58" w:rsidRDefault="008D5E58" w:rsidP="00EE1455">
      <w:pPr>
        <w:spacing w:after="0" w:line="240" w:lineRule="auto"/>
      </w:pPr>
      <w:r>
        <w:separator/>
      </w:r>
    </w:p>
  </w:footnote>
  <w:footnote w:type="continuationSeparator" w:id="0">
    <w:p w:rsidR="008D5E58" w:rsidRDefault="008D5E5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6589"/>
    <w:rsid w:val="00042B21"/>
    <w:rsid w:val="00051F69"/>
    <w:rsid w:val="000541DF"/>
    <w:rsid w:val="00055F0D"/>
    <w:rsid w:val="00060337"/>
    <w:rsid w:val="000632C1"/>
    <w:rsid w:val="00064879"/>
    <w:rsid w:val="00065D9E"/>
    <w:rsid w:val="000721E5"/>
    <w:rsid w:val="0007783C"/>
    <w:rsid w:val="000804C1"/>
    <w:rsid w:val="00080D4D"/>
    <w:rsid w:val="000B0DF8"/>
    <w:rsid w:val="000B5805"/>
    <w:rsid w:val="000C2108"/>
    <w:rsid w:val="000C2D57"/>
    <w:rsid w:val="000E1A71"/>
    <w:rsid w:val="000E5091"/>
    <w:rsid w:val="000E63CB"/>
    <w:rsid w:val="001134F6"/>
    <w:rsid w:val="0013594A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17C4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24497"/>
    <w:rsid w:val="00241E96"/>
    <w:rsid w:val="002576D7"/>
    <w:rsid w:val="00261A87"/>
    <w:rsid w:val="00267089"/>
    <w:rsid w:val="00277DD8"/>
    <w:rsid w:val="0028366E"/>
    <w:rsid w:val="00284622"/>
    <w:rsid w:val="00290C23"/>
    <w:rsid w:val="002945B8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505B"/>
    <w:rsid w:val="0037758D"/>
    <w:rsid w:val="00385665"/>
    <w:rsid w:val="003E14DD"/>
    <w:rsid w:val="003E3FED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751C2"/>
    <w:rsid w:val="006837C5"/>
    <w:rsid w:val="006943A3"/>
    <w:rsid w:val="006A0B2D"/>
    <w:rsid w:val="006B0D2E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76273"/>
    <w:rsid w:val="00784638"/>
    <w:rsid w:val="00784D6A"/>
    <w:rsid w:val="00791E35"/>
    <w:rsid w:val="007B22D0"/>
    <w:rsid w:val="007B6793"/>
    <w:rsid w:val="007E2669"/>
    <w:rsid w:val="007E6625"/>
    <w:rsid w:val="00803DE7"/>
    <w:rsid w:val="00837FDC"/>
    <w:rsid w:val="00844C39"/>
    <w:rsid w:val="008744E2"/>
    <w:rsid w:val="008775DC"/>
    <w:rsid w:val="00881954"/>
    <w:rsid w:val="00885039"/>
    <w:rsid w:val="00885136"/>
    <w:rsid w:val="00897759"/>
    <w:rsid w:val="008A23C6"/>
    <w:rsid w:val="008D5E58"/>
    <w:rsid w:val="00920AD2"/>
    <w:rsid w:val="0092462C"/>
    <w:rsid w:val="009266BA"/>
    <w:rsid w:val="00937DF7"/>
    <w:rsid w:val="00954219"/>
    <w:rsid w:val="009629C0"/>
    <w:rsid w:val="00971C5A"/>
    <w:rsid w:val="00991EBA"/>
    <w:rsid w:val="009A4009"/>
    <w:rsid w:val="009A5792"/>
    <w:rsid w:val="009C4B9B"/>
    <w:rsid w:val="009C6216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A6A8F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3ACC"/>
    <w:rsid w:val="00B372FE"/>
    <w:rsid w:val="00B539A9"/>
    <w:rsid w:val="00B568B6"/>
    <w:rsid w:val="00B56DDB"/>
    <w:rsid w:val="00B67C87"/>
    <w:rsid w:val="00B80CFA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E16A7"/>
    <w:rsid w:val="00C40302"/>
    <w:rsid w:val="00C67808"/>
    <w:rsid w:val="00C74289"/>
    <w:rsid w:val="00C83B58"/>
    <w:rsid w:val="00C911C2"/>
    <w:rsid w:val="00C94FF1"/>
    <w:rsid w:val="00CD0537"/>
    <w:rsid w:val="00CD2076"/>
    <w:rsid w:val="00CD57BE"/>
    <w:rsid w:val="00CE1B9C"/>
    <w:rsid w:val="00CF0A1C"/>
    <w:rsid w:val="00D2183B"/>
    <w:rsid w:val="00D25BDC"/>
    <w:rsid w:val="00D3158F"/>
    <w:rsid w:val="00D3634A"/>
    <w:rsid w:val="00D40E12"/>
    <w:rsid w:val="00D5587D"/>
    <w:rsid w:val="00D6788A"/>
    <w:rsid w:val="00D927B7"/>
    <w:rsid w:val="00DA44A6"/>
    <w:rsid w:val="00DB20D0"/>
    <w:rsid w:val="00DE2971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F02FF6"/>
    <w:rsid w:val="00F043D8"/>
    <w:rsid w:val="00F1598C"/>
    <w:rsid w:val="00F35A2A"/>
    <w:rsid w:val="00F42C37"/>
    <w:rsid w:val="00F530F6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B6208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59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1</Pages>
  <Words>292</Words>
  <Characters>1671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2024-03-14T12:30:00Z</cp:lastPrinted>
  <dcterms:created xsi:type="dcterms:W3CDTF">2024-03-05T14:14:00Z</dcterms:created>
  <dcterms:modified xsi:type="dcterms:W3CDTF">2024-04-01T08:42:00Z</dcterms:modified>
</cp:coreProperties>
</file>