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6D6" w:rsidRDefault="00CB46D6" w:rsidP="00684D31">
      <w:pPr>
        <w:ind w:right="-2"/>
        <w:jc w:val="center"/>
        <w:rPr>
          <w:color w:val="000000"/>
        </w:rPr>
      </w:pPr>
      <w:r w:rsidRPr="00B2349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758113" r:id="rId6"/>
        </w:object>
      </w:r>
    </w:p>
    <w:p w:rsidR="00CB46D6" w:rsidRDefault="00CB46D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B46D6" w:rsidRDefault="00CB46D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B46D6" w:rsidRDefault="00CB46D6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B46D6" w:rsidRDefault="00CB46D6" w:rsidP="00684D31">
      <w:pPr>
        <w:ind w:right="-2"/>
        <w:jc w:val="center"/>
        <w:rPr>
          <w:b/>
          <w:color w:val="000000"/>
        </w:rPr>
      </w:pPr>
    </w:p>
    <w:p w:rsidR="00CB46D6" w:rsidRDefault="00CB46D6" w:rsidP="00684D31">
      <w:pPr>
        <w:jc w:val="center"/>
        <w:rPr>
          <w:b/>
          <w:color w:val="000000"/>
        </w:rPr>
      </w:pPr>
    </w:p>
    <w:p w:rsidR="00CB46D6" w:rsidRPr="00192C1B" w:rsidRDefault="00CB46D6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192C1B">
        <w:rPr>
          <w:b/>
          <w:color w:val="000000"/>
          <w:sz w:val="24"/>
          <w:szCs w:val="24"/>
        </w:rPr>
        <w:t>Проєкт</w:t>
      </w:r>
    </w:p>
    <w:p w:rsidR="00CB46D6" w:rsidRPr="00192C1B" w:rsidRDefault="00CB46D6" w:rsidP="00684D31">
      <w:pPr>
        <w:jc w:val="center"/>
        <w:rPr>
          <w:b/>
          <w:color w:val="000000"/>
          <w:sz w:val="24"/>
          <w:szCs w:val="24"/>
        </w:rPr>
      </w:pPr>
      <w:r w:rsidRPr="00192C1B">
        <w:rPr>
          <w:b/>
          <w:color w:val="000000"/>
          <w:sz w:val="24"/>
          <w:szCs w:val="24"/>
        </w:rPr>
        <w:t xml:space="preserve">Р І Ш Е Н Н Я </w:t>
      </w:r>
    </w:p>
    <w:p w:rsidR="00CB46D6" w:rsidRPr="00192C1B" w:rsidRDefault="00CB46D6" w:rsidP="00684D31">
      <w:pPr>
        <w:jc w:val="center"/>
        <w:rPr>
          <w:color w:val="000000"/>
          <w:sz w:val="24"/>
          <w:szCs w:val="24"/>
        </w:rPr>
      </w:pPr>
    </w:p>
    <w:p w:rsidR="00CB46D6" w:rsidRPr="00192C1B" w:rsidRDefault="00CB46D6" w:rsidP="00684D31">
      <w:pPr>
        <w:rPr>
          <w:color w:val="000000"/>
          <w:sz w:val="24"/>
          <w:szCs w:val="24"/>
        </w:rPr>
      </w:pPr>
      <w:r w:rsidRPr="00192C1B">
        <w:rPr>
          <w:color w:val="000000"/>
          <w:sz w:val="24"/>
          <w:szCs w:val="24"/>
        </w:rPr>
        <w:t xml:space="preserve">   ___________202</w:t>
      </w:r>
      <w:r w:rsidRPr="00192C1B">
        <w:rPr>
          <w:color w:val="000000"/>
          <w:sz w:val="24"/>
          <w:szCs w:val="24"/>
          <w:lang w:val="uk-UA"/>
        </w:rPr>
        <w:t>4</w:t>
      </w:r>
      <w:bookmarkStart w:id="0" w:name="_GoBack"/>
      <w:bookmarkEnd w:id="0"/>
      <w:r w:rsidRPr="00192C1B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192C1B">
        <w:rPr>
          <w:color w:val="000000"/>
          <w:sz w:val="24"/>
          <w:szCs w:val="24"/>
        </w:rPr>
        <w:t xml:space="preserve">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192C1B">
        <w:rPr>
          <w:color w:val="000000"/>
          <w:sz w:val="24"/>
          <w:szCs w:val="24"/>
        </w:rPr>
        <w:t>№ ________</w:t>
      </w:r>
    </w:p>
    <w:p w:rsidR="00CB46D6" w:rsidRDefault="00CB46D6" w:rsidP="00684D31">
      <w:pPr>
        <w:rPr>
          <w:b/>
          <w:color w:val="000000"/>
        </w:rPr>
      </w:pPr>
    </w:p>
    <w:p w:rsidR="00CB46D6" w:rsidRDefault="00CB46D6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:rsidR="00CB46D6" w:rsidRDefault="00CB46D6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:rsidR="00CB46D6" w:rsidRPr="00014BED" w:rsidRDefault="00CB46D6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Яцун Тамари Володимирівни</w:t>
      </w:r>
    </w:p>
    <w:p w:rsidR="00CB46D6" w:rsidRDefault="00CB46D6" w:rsidP="004840AF">
      <w:pPr>
        <w:rPr>
          <w:b/>
          <w:sz w:val="24"/>
          <w:szCs w:val="24"/>
          <w:lang w:val="uk-UA"/>
        </w:rPr>
      </w:pPr>
    </w:p>
    <w:p w:rsidR="00CB46D6" w:rsidRDefault="00CB46D6" w:rsidP="004840AF">
      <w:pPr>
        <w:rPr>
          <w:b/>
          <w:sz w:val="24"/>
          <w:szCs w:val="24"/>
          <w:lang w:val="uk-UA"/>
        </w:rPr>
      </w:pPr>
    </w:p>
    <w:p w:rsidR="00CB46D6" w:rsidRPr="00870E54" w:rsidRDefault="00CB46D6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394D00">
        <w:rPr>
          <w:sz w:val="24"/>
          <w:szCs w:val="24"/>
          <w:lang w:val="uk-UA"/>
        </w:rPr>
        <w:t>Яцун Тамари Володимирівни</w:t>
      </w:r>
      <w:r>
        <w:rPr>
          <w:sz w:val="24"/>
          <w:szCs w:val="24"/>
          <w:lang w:val="uk-UA"/>
        </w:rPr>
        <w:t xml:space="preserve"> від 31.01.2024 р. №27, внутрішньо переміщеної особи, яка тимчасово проживає по вул.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CB46D6" w:rsidRDefault="00CB46D6" w:rsidP="00AF4441">
      <w:pPr>
        <w:jc w:val="both"/>
        <w:rPr>
          <w:sz w:val="24"/>
          <w:szCs w:val="24"/>
          <w:lang w:val="uk-UA"/>
        </w:rPr>
      </w:pPr>
    </w:p>
    <w:p w:rsidR="00CB46D6" w:rsidRPr="00571C01" w:rsidRDefault="00CB46D6" w:rsidP="00AF4441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CB46D6" w:rsidRDefault="00CB46D6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CB46D6" w:rsidRPr="00DD4665" w:rsidRDefault="00CB46D6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Яцун Тамару Володимирівну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19**</w:t>
      </w:r>
      <w:r w:rsidRPr="00DD4665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яка мешкала в селищі АДРЕСА 2, Костянтинівського району, Донецької області та на даний час тимчасово проживає по                  </w:t>
      </w:r>
      <w:r w:rsidRPr="00D329EB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АДРЕСА 1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:rsidR="00CB46D6" w:rsidRDefault="00CB46D6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Яцун Тамари Володимирівни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CB46D6" w:rsidRDefault="00CB46D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CB46D6" w:rsidRDefault="00CB46D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CB46D6" w:rsidRPr="00BB6FBA" w:rsidRDefault="00CB46D6" w:rsidP="00BB6FBA">
      <w:pPr>
        <w:rPr>
          <w:sz w:val="24"/>
          <w:szCs w:val="24"/>
          <w:lang w:val="uk-UA"/>
        </w:rPr>
      </w:pPr>
    </w:p>
    <w:p w:rsidR="00CB46D6" w:rsidRDefault="00CB46D6" w:rsidP="006E4D4B">
      <w:pPr>
        <w:rPr>
          <w:b/>
          <w:sz w:val="24"/>
          <w:szCs w:val="24"/>
          <w:lang w:val="uk-UA"/>
        </w:rPr>
      </w:pPr>
    </w:p>
    <w:p w:rsidR="00CB46D6" w:rsidRDefault="00CB46D6" w:rsidP="006E4D4B">
      <w:pPr>
        <w:rPr>
          <w:b/>
          <w:sz w:val="24"/>
          <w:szCs w:val="24"/>
          <w:lang w:val="uk-UA"/>
        </w:rPr>
      </w:pPr>
    </w:p>
    <w:p w:rsidR="00CB46D6" w:rsidRPr="00BC40F0" w:rsidRDefault="00CB46D6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CB46D6" w:rsidRPr="00BC40F0" w:rsidRDefault="00CB46D6" w:rsidP="00C76F47">
      <w:pPr>
        <w:ind w:left="660"/>
        <w:rPr>
          <w:b/>
          <w:sz w:val="24"/>
          <w:szCs w:val="24"/>
          <w:lang w:val="uk-UA"/>
        </w:rPr>
      </w:pPr>
    </w:p>
    <w:sectPr w:rsidR="00CB46D6" w:rsidRPr="00BC40F0" w:rsidSect="00192C1B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4501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92C1B"/>
    <w:rsid w:val="001A4634"/>
    <w:rsid w:val="001B2D66"/>
    <w:rsid w:val="001B3352"/>
    <w:rsid w:val="001E5A6C"/>
    <w:rsid w:val="001F5BC3"/>
    <w:rsid w:val="00206C69"/>
    <w:rsid w:val="00213FFB"/>
    <w:rsid w:val="002157F5"/>
    <w:rsid w:val="00221755"/>
    <w:rsid w:val="002404F4"/>
    <w:rsid w:val="002407DC"/>
    <w:rsid w:val="00251A7E"/>
    <w:rsid w:val="00266153"/>
    <w:rsid w:val="00270253"/>
    <w:rsid w:val="002A679D"/>
    <w:rsid w:val="002C2139"/>
    <w:rsid w:val="002C67B3"/>
    <w:rsid w:val="002E0A8C"/>
    <w:rsid w:val="003047DB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9169F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3A62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23F0"/>
    <w:rsid w:val="00703737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57686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C76CA"/>
    <w:rsid w:val="00AF4441"/>
    <w:rsid w:val="00B01166"/>
    <w:rsid w:val="00B2349A"/>
    <w:rsid w:val="00B3011A"/>
    <w:rsid w:val="00B37577"/>
    <w:rsid w:val="00B41139"/>
    <w:rsid w:val="00B43A3F"/>
    <w:rsid w:val="00BA0FF5"/>
    <w:rsid w:val="00BA1BD3"/>
    <w:rsid w:val="00BB6FBA"/>
    <w:rsid w:val="00BC40F0"/>
    <w:rsid w:val="00BD1810"/>
    <w:rsid w:val="00C037CF"/>
    <w:rsid w:val="00C1597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46D6"/>
    <w:rsid w:val="00CC00B6"/>
    <w:rsid w:val="00CC37D0"/>
    <w:rsid w:val="00CD20E9"/>
    <w:rsid w:val="00CF0B4A"/>
    <w:rsid w:val="00D164C9"/>
    <w:rsid w:val="00D25122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A4E31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7288D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9059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0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286</Words>
  <Characters>1634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2024-03-11T12:48:00Z</cp:lastPrinted>
  <dcterms:created xsi:type="dcterms:W3CDTF">2024-03-12T08:18:00Z</dcterms:created>
  <dcterms:modified xsi:type="dcterms:W3CDTF">2024-03-12T12:15:00Z</dcterms:modified>
</cp:coreProperties>
</file>