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BC0" w:rsidRDefault="00002BC0" w:rsidP="00684D31">
      <w:pPr>
        <w:ind w:right="-2"/>
        <w:jc w:val="center"/>
        <w:rPr>
          <w:color w:val="000000"/>
        </w:rPr>
      </w:pPr>
      <w:r w:rsidRPr="007B78D4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71758058" r:id="rId6"/>
        </w:object>
      </w:r>
    </w:p>
    <w:p w:rsidR="00002BC0" w:rsidRDefault="00002BC0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002BC0" w:rsidRDefault="00002BC0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002BC0" w:rsidRDefault="00002BC0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002BC0" w:rsidRDefault="00002BC0" w:rsidP="00684D31">
      <w:pPr>
        <w:ind w:right="-2"/>
        <w:jc w:val="center"/>
        <w:rPr>
          <w:b/>
          <w:color w:val="000000"/>
        </w:rPr>
      </w:pPr>
    </w:p>
    <w:p w:rsidR="00002BC0" w:rsidRDefault="00002BC0" w:rsidP="00684D31">
      <w:pPr>
        <w:jc w:val="center"/>
        <w:rPr>
          <w:b/>
          <w:color w:val="000000"/>
        </w:rPr>
      </w:pPr>
    </w:p>
    <w:p w:rsidR="00002BC0" w:rsidRPr="007F3482" w:rsidRDefault="00002BC0" w:rsidP="00684D31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r w:rsidRPr="007F3482">
        <w:rPr>
          <w:b/>
          <w:color w:val="000000"/>
          <w:sz w:val="24"/>
          <w:szCs w:val="24"/>
        </w:rPr>
        <w:t>Проєкт</w:t>
      </w:r>
    </w:p>
    <w:p w:rsidR="00002BC0" w:rsidRPr="007F3482" w:rsidRDefault="00002BC0" w:rsidP="00684D31">
      <w:pPr>
        <w:jc w:val="center"/>
        <w:rPr>
          <w:b/>
          <w:color w:val="000000"/>
          <w:sz w:val="24"/>
          <w:szCs w:val="24"/>
        </w:rPr>
      </w:pPr>
      <w:r w:rsidRPr="007F3482">
        <w:rPr>
          <w:b/>
          <w:color w:val="000000"/>
          <w:sz w:val="24"/>
          <w:szCs w:val="24"/>
        </w:rPr>
        <w:t xml:space="preserve">Р І Ш Е Н Н Я </w:t>
      </w:r>
    </w:p>
    <w:p w:rsidR="00002BC0" w:rsidRPr="007F3482" w:rsidRDefault="00002BC0" w:rsidP="00684D31">
      <w:pPr>
        <w:jc w:val="center"/>
        <w:rPr>
          <w:color w:val="000000"/>
          <w:sz w:val="24"/>
          <w:szCs w:val="24"/>
        </w:rPr>
      </w:pPr>
    </w:p>
    <w:p w:rsidR="00002BC0" w:rsidRPr="007F3482" w:rsidRDefault="00002BC0" w:rsidP="00684D31">
      <w:pPr>
        <w:rPr>
          <w:color w:val="000000"/>
          <w:sz w:val="24"/>
          <w:szCs w:val="24"/>
        </w:rPr>
      </w:pPr>
      <w:r w:rsidRPr="007F3482">
        <w:rPr>
          <w:color w:val="000000"/>
          <w:sz w:val="24"/>
          <w:szCs w:val="24"/>
        </w:rPr>
        <w:t xml:space="preserve">   ___________202</w:t>
      </w:r>
      <w:r w:rsidRPr="007F3482">
        <w:rPr>
          <w:color w:val="000000"/>
          <w:sz w:val="24"/>
          <w:szCs w:val="24"/>
          <w:lang w:val="uk-UA"/>
        </w:rPr>
        <w:t>4</w:t>
      </w:r>
      <w:bookmarkStart w:id="0" w:name="_GoBack"/>
      <w:bookmarkEnd w:id="0"/>
      <w:r w:rsidRPr="007F3482">
        <w:rPr>
          <w:color w:val="000000"/>
          <w:sz w:val="24"/>
          <w:szCs w:val="24"/>
        </w:rPr>
        <w:t xml:space="preserve">                        </w:t>
      </w:r>
      <w:r>
        <w:rPr>
          <w:color w:val="000000"/>
          <w:sz w:val="24"/>
          <w:szCs w:val="24"/>
          <w:lang w:val="uk-UA"/>
        </w:rPr>
        <w:t xml:space="preserve">          </w:t>
      </w:r>
      <w:r w:rsidRPr="007F3482">
        <w:rPr>
          <w:color w:val="000000"/>
          <w:sz w:val="24"/>
          <w:szCs w:val="24"/>
        </w:rPr>
        <w:t xml:space="preserve">   м. Кіцмань                                 </w:t>
      </w:r>
      <w:r>
        <w:rPr>
          <w:color w:val="000000"/>
          <w:sz w:val="24"/>
          <w:szCs w:val="24"/>
          <w:lang w:val="uk-UA"/>
        </w:rPr>
        <w:t xml:space="preserve">                </w:t>
      </w:r>
      <w:r w:rsidRPr="007F3482">
        <w:rPr>
          <w:color w:val="000000"/>
          <w:sz w:val="24"/>
          <w:szCs w:val="24"/>
        </w:rPr>
        <w:t>№ ________</w:t>
      </w:r>
    </w:p>
    <w:p w:rsidR="00002BC0" w:rsidRDefault="00002BC0" w:rsidP="00684D31">
      <w:pPr>
        <w:rPr>
          <w:b/>
          <w:color w:val="000000"/>
        </w:rPr>
      </w:pPr>
    </w:p>
    <w:p w:rsidR="00002BC0" w:rsidRDefault="00002BC0" w:rsidP="007A5505">
      <w:pPr>
        <w:ind w:right="4578"/>
        <w:rPr>
          <w:b/>
          <w:sz w:val="24"/>
          <w:szCs w:val="24"/>
          <w:lang w:val="uk-UA"/>
        </w:rPr>
      </w:pPr>
      <w:r w:rsidRPr="00014BED">
        <w:rPr>
          <w:b/>
          <w:sz w:val="24"/>
          <w:szCs w:val="24"/>
          <w:lang w:val="uk-UA"/>
        </w:rPr>
        <w:t xml:space="preserve">Про взяття на квартирний  облік </w:t>
      </w:r>
    </w:p>
    <w:p w:rsidR="00002BC0" w:rsidRDefault="00002BC0" w:rsidP="007A5505">
      <w:pPr>
        <w:ind w:right="4578"/>
        <w:rPr>
          <w:b/>
          <w:sz w:val="24"/>
          <w:szCs w:val="24"/>
          <w:lang w:val="uk-UA"/>
        </w:rPr>
      </w:pPr>
      <w:r w:rsidRPr="00014BED">
        <w:rPr>
          <w:b/>
          <w:sz w:val="24"/>
          <w:szCs w:val="24"/>
          <w:lang w:val="uk-UA"/>
        </w:rPr>
        <w:t xml:space="preserve">для поліпшення житлових умов сім’ї </w:t>
      </w:r>
    </w:p>
    <w:p w:rsidR="00002BC0" w:rsidRPr="00014BED" w:rsidRDefault="00002BC0" w:rsidP="007A5505">
      <w:pPr>
        <w:ind w:right="4578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Яцун Ганни Євгенівни </w:t>
      </w:r>
    </w:p>
    <w:p w:rsidR="00002BC0" w:rsidRDefault="00002BC0" w:rsidP="004840AF">
      <w:pPr>
        <w:rPr>
          <w:b/>
          <w:sz w:val="24"/>
          <w:szCs w:val="24"/>
          <w:lang w:val="uk-UA"/>
        </w:rPr>
      </w:pPr>
    </w:p>
    <w:p w:rsidR="00002BC0" w:rsidRDefault="00002BC0" w:rsidP="004840AF">
      <w:pPr>
        <w:rPr>
          <w:b/>
          <w:sz w:val="24"/>
          <w:szCs w:val="24"/>
          <w:lang w:val="uk-UA"/>
        </w:rPr>
      </w:pPr>
    </w:p>
    <w:p w:rsidR="00002BC0" w:rsidRPr="00870E54" w:rsidRDefault="00002BC0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 xml:space="preserve">заяву гр. </w:t>
      </w:r>
      <w:r w:rsidRPr="00394D00">
        <w:rPr>
          <w:sz w:val="24"/>
          <w:szCs w:val="24"/>
          <w:lang w:val="uk-UA"/>
        </w:rPr>
        <w:t xml:space="preserve">Яцун </w:t>
      </w:r>
      <w:r>
        <w:rPr>
          <w:sz w:val="24"/>
          <w:szCs w:val="24"/>
          <w:lang w:val="uk-UA"/>
        </w:rPr>
        <w:t>Ганни Євгенівни від 31.01.2024 р. №26, внутрішньо переміщеної особи, яка тимчасово проживає по вул. АДРЕСА 1, Чернівецького району, Чернівецької області та надані документи,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ст. 18, п.1.2 ст.36, ст.39, ст.46 «Житлового Кодексу України», пп. 1 п.13 «Правил обліку громадян, які потребують поліпшення житлових  умов», на підставі протоколу № 1 від 08.03.2024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:rsidR="00002BC0" w:rsidRDefault="00002BC0" w:rsidP="007F3482">
      <w:pPr>
        <w:jc w:val="both"/>
        <w:rPr>
          <w:sz w:val="24"/>
          <w:szCs w:val="24"/>
          <w:lang w:val="uk-UA"/>
        </w:rPr>
      </w:pPr>
    </w:p>
    <w:p w:rsidR="00002BC0" w:rsidRPr="00571C01" w:rsidRDefault="00002BC0" w:rsidP="007F3482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002BC0" w:rsidRDefault="00002BC0" w:rsidP="004840AF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002BC0" w:rsidRPr="00DD4665" w:rsidRDefault="00002BC0" w:rsidP="00BA0FF5">
      <w:pPr>
        <w:pStyle w:val="1"/>
        <w:ind w:firstLine="709"/>
        <w:jc w:val="both"/>
        <w:rPr>
          <w:rFonts w:ascii="Times New Roman" w:hAnsi="Times New Roman"/>
          <w:szCs w:val="24"/>
        </w:rPr>
      </w:pPr>
      <w:r w:rsidRPr="00DD4665">
        <w:rPr>
          <w:rFonts w:ascii="Times New Roman" w:hAnsi="Times New Roman"/>
          <w:szCs w:val="24"/>
        </w:rPr>
        <w:t>1. Взяти на квартирний облік для поліпшення житлових умов в позачергову чергу                  гр</w:t>
      </w:r>
      <w:r>
        <w:rPr>
          <w:rFonts w:ascii="Times New Roman" w:hAnsi="Times New Roman"/>
          <w:szCs w:val="24"/>
        </w:rPr>
        <w:t>. Яцун Ганну Євгенівну</w:t>
      </w:r>
      <w:r w:rsidRPr="00DD4665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19** </w:t>
      </w:r>
      <w:r w:rsidRPr="00DD4665">
        <w:rPr>
          <w:rFonts w:ascii="Times New Roman" w:hAnsi="Times New Roman"/>
          <w:szCs w:val="24"/>
        </w:rPr>
        <w:t xml:space="preserve">року народження, </w:t>
      </w:r>
      <w:r>
        <w:rPr>
          <w:rFonts w:ascii="Times New Roman" w:hAnsi="Times New Roman"/>
          <w:szCs w:val="24"/>
        </w:rPr>
        <w:t xml:space="preserve">яка мешкала в селищі АДРЕСА 2, Донецької області та на даний час тимчасово проживає по </w:t>
      </w:r>
      <w:r w:rsidRPr="00D329EB">
        <w:rPr>
          <w:rFonts w:ascii="Times New Roman" w:hAnsi="Times New Roman"/>
          <w:szCs w:val="24"/>
        </w:rPr>
        <w:t xml:space="preserve">вул. </w:t>
      </w:r>
      <w:r>
        <w:rPr>
          <w:rFonts w:ascii="Times New Roman" w:hAnsi="Times New Roman"/>
          <w:szCs w:val="24"/>
        </w:rPr>
        <w:t>АДРЕСА 1</w:t>
      </w:r>
      <w:r w:rsidRPr="00D329EB">
        <w:rPr>
          <w:rFonts w:ascii="Times New Roman" w:hAnsi="Times New Roman"/>
          <w:szCs w:val="24"/>
        </w:rPr>
        <w:t>, Чернівецького району, Чернівецької області</w:t>
      </w:r>
      <w:r>
        <w:rPr>
          <w:rFonts w:ascii="Times New Roman" w:hAnsi="Times New Roman"/>
          <w:szCs w:val="24"/>
        </w:rPr>
        <w:t xml:space="preserve">, як внутрішньо переміщена особа. </w:t>
      </w:r>
    </w:p>
    <w:p w:rsidR="00002BC0" w:rsidRDefault="00002BC0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гр</w:t>
      </w:r>
      <w:r>
        <w:rPr>
          <w:rFonts w:ascii="Times New Roman" w:hAnsi="Times New Roman"/>
          <w:color w:val="000000"/>
          <w:szCs w:val="24"/>
        </w:rPr>
        <w:t xml:space="preserve">. Яцун Ганни Євгенівни </w:t>
      </w:r>
      <w:r w:rsidRPr="00703737">
        <w:rPr>
          <w:rFonts w:ascii="Times New Roman" w:hAnsi="Times New Roman"/>
          <w:color w:val="000000"/>
          <w:szCs w:val="24"/>
        </w:rPr>
        <w:t>у книзі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:rsidR="00002BC0" w:rsidRDefault="00002BC0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начальника відділу житлово-комунального господарства та охорони довкілля Родіон ЛИСАКА. </w:t>
      </w:r>
    </w:p>
    <w:p w:rsidR="00002BC0" w:rsidRDefault="00002BC0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002BC0" w:rsidRPr="00BB6FBA" w:rsidRDefault="00002BC0" w:rsidP="00BB6FBA">
      <w:pPr>
        <w:rPr>
          <w:sz w:val="24"/>
          <w:szCs w:val="24"/>
          <w:lang w:val="uk-UA"/>
        </w:rPr>
      </w:pPr>
    </w:p>
    <w:p w:rsidR="00002BC0" w:rsidRDefault="00002BC0" w:rsidP="006E4D4B">
      <w:pPr>
        <w:rPr>
          <w:b/>
          <w:sz w:val="24"/>
          <w:szCs w:val="24"/>
          <w:lang w:val="uk-UA"/>
        </w:rPr>
      </w:pPr>
    </w:p>
    <w:p w:rsidR="00002BC0" w:rsidRDefault="00002BC0" w:rsidP="006E4D4B">
      <w:pPr>
        <w:rPr>
          <w:b/>
          <w:sz w:val="24"/>
          <w:szCs w:val="24"/>
          <w:lang w:val="uk-UA"/>
        </w:rPr>
      </w:pPr>
    </w:p>
    <w:p w:rsidR="00002BC0" w:rsidRPr="00BC40F0" w:rsidRDefault="00002BC0" w:rsidP="006E4D4B">
      <w:pPr>
        <w:rPr>
          <w:b/>
          <w:sz w:val="24"/>
          <w:szCs w:val="24"/>
          <w:lang w:val="uk-UA"/>
        </w:rPr>
      </w:pPr>
      <w:r w:rsidRPr="00BC40F0">
        <w:rPr>
          <w:b/>
          <w:sz w:val="24"/>
          <w:szCs w:val="24"/>
          <w:lang w:val="uk-UA"/>
        </w:rPr>
        <w:t xml:space="preserve">Міський  голова                                                                               </w:t>
      </w:r>
      <w:r>
        <w:rPr>
          <w:b/>
          <w:sz w:val="24"/>
          <w:szCs w:val="24"/>
          <w:lang w:val="uk-UA"/>
        </w:rPr>
        <w:tab/>
        <w:t xml:space="preserve">           Сергій БУЛЕГА</w:t>
      </w:r>
    </w:p>
    <w:sectPr w:rsidR="00002BC0" w:rsidRPr="00BC40F0" w:rsidSect="007F3482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8"/>
  </w:num>
  <w:num w:numId="8">
    <w:abstractNumId w:val="3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02BC0"/>
    <w:rsid w:val="0001100F"/>
    <w:rsid w:val="00014BED"/>
    <w:rsid w:val="00064A56"/>
    <w:rsid w:val="000660F3"/>
    <w:rsid w:val="00067D15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73927"/>
    <w:rsid w:val="00175B6D"/>
    <w:rsid w:val="0018598B"/>
    <w:rsid w:val="001862AE"/>
    <w:rsid w:val="001A4634"/>
    <w:rsid w:val="001B2D66"/>
    <w:rsid w:val="001B3352"/>
    <w:rsid w:val="001E5A6C"/>
    <w:rsid w:val="001F5BC3"/>
    <w:rsid w:val="00206C69"/>
    <w:rsid w:val="002157F5"/>
    <w:rsid w:val="00221755"/>
    <w:rsid w:val="002407DC"/>
    <w:rsid w:val="00251A7E"/>
    <w:rsid w:val="00266153"/>
    <w:rsid w:val="00270253"/>
    <w:rsid w:val="002C1DCB"/>
    <w:rsid w:val="002C2139"/>
    <w:rsid w:val="002D4683"/>
    <w:rsid w:val="002E0A8C"/>
    <w:rsid w:val="00332764"/>
    <w:rsid w:val="00343E3C"/>
    <w:rsid w:val="003452AD"/>
    <w:rsid w:val="00360CD7"/>
    <w:rsid w:val="003723B8"/>
    <w:rsid w:val="00394D00"/>
    <w:rsid w:val="00397F44"/>
    <w:rsid w:val="003A2AA1"/>
    <w:rsid w:val="003C5E4E"/>
    <w:rsid w:val="003C6E62"/>
    <w:rsid w:val="003F09B3"/>
    <w:rsid w:val="003F3C5D"/>
    <w:rsid w:val="00402169"/>
    <w:rsid w:val="004054FD"/>
    <w:rsid w:val="00406CE2"/>
    <w:rsid w:val="00420D0C"/>
    <w:rsid w:val="004215D4"/>
    <w:rsid w:val="00425646"/>
    <w:rsid w:val="00435CF8"/>
    <w:rsid w:val="004365BD"/>
    <w:rsid w:val="00463710"/>
    <w:rsid w:val="00474B92"/>
    <w:rsid w:val="00483B39"/>
    <w:rsid w:val="004840AF"/>
    <w:rsid w:val="004861E9"/>
    <w:rsid w:val="004A1455"/>
    <w:rsid w:val="004B1756"/>
    <w:rsid w:val="004B71FC"/>
    <w:rsid w:val="004D67C5"/>
    <w:rsid w:val="005140A8"/>
    <w:rsid w:val="005275B2"/>
    <w:rsid w:val="005534C8"/>
    <w:rsid w:val="00566F10"/>
    <w:rsid w:val="00571C01"/>
    <w:rsid w:val="00582586"/>
    <w:rsid w:val="0058294A"/>
    <w:rsid w:val="00582C43"/>
    <w:rsid w:val="005A140A"/>
    <w:rsid w:val="005B1D7B"/>
    <w:rsid w:val="005F74FC"/>
    <w:rsid w:val="00604B63"/>
    <w:rsid w:val="006074E8"/>
    <w:rsid w:val="0061450B"/>
    <w:rsid w:val="006266C9"/>
    <w:rsid w:val="0063436A"/>
    <w:rsid w:val="00640810"/>
    <w:rsid w:val="0064671B"/>
    <w:rsid w:val="0066006E"/>
    <w:rsid w:val="006803C6"/>
    <w:rsid w:val="006845B5"/>
    <w:rsid w:val="00684D31"/>
    <w:rsid w:val="006879E0"/>
    <w:rsid w:val="006C304A"/>
    <w:rsid w:val="006E4D4B"/>
    <w:rsid w:val="007023F0"/>
    <w:rsid w:val="00703737"/>
    <w:rsid w:val="00764F42"/>
    <w:rsid w:val="00766257"/>
    <w:rsid w:val="007705A6"/>
    <w:rsid w:val="007A5505"/>
    <w:rsid w:val="007B78D4"/>
    <w:rsid w:val="007F27E8"/>
    <w:rsid w:val="007F3482"/>
    <w:rsid w:val="008051ED"/>
    <w:rsid w:val="008134C5"/>
    <w:rsid w:val="008179C0"/>
    <w:rsid w:val="008405BB"/>
    <w:rsid w:val="0084582D"/>
    <w:rsid w:val="00845C9E"/>
    <w:rsid w:val="00854717"/>
    <w:rsid w:val="00855820"/>
    <w:rsid w:val="00863048"/>
    <w:rsid w:val="00870604"/>
    <w:rsid w:val="00870E54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03B60"/>
    <w:rsid w:val="00914BED"/>
    <w:rsid w:val="00954DB6"/>
    <w:rsid w:val="009666FF"/>
    <w:rsid w:val="00977CC3"/>
    <w:rsid w:val="00981FB4"/>
    <w:rsid w:val="009C21D9"/>
    <w:rsid w:val="009D10BE"/>
    <w:rsid w:val="009D123B"/>
    <w:rsid w:val="009D2229"/>
    <w:rsid w:val="009D2268"/>
    <w:rsid w:val="009E14A3"/>
    <w:rsid w:val="00A305B8"/>
    <w:rsid w:val="00A448DD"/>
    <w:rsid w:val="00A54208"/>
    <w:rsid w:val="00A60BD1"/>
    <w:rsid w:val="00A61700"/>
    <w:rsid w:val="00A71F67"/>
    <w:rsid w:val="00A75EAC"/>
    <w:rsid w:val="00A9102F"/>
    <w:rsid w:val="00A93865"/>
    <w:rsid w:val="00AA2A50"/>
    <w:rsid w:val="00AB06E9"/>
    <w:rsid w:val="00AB608F"/>
    <w:rsid w:val="00AF787E"/>
    <w:rsid w:val="00B01166"/>
    <w:rsid w:val="00B3011A"/>
    <w:rsid w:val="00B37577"/>
    <w:rsid w:val="00B41139"/>
    <w:rsid w:val="00B43A3F"/>
    <w:rsid w:val="00B64911"/>
    <w:rsid w:val="00BA0FF5"/>
    <w:rsid w:val="00BA1BD3"/>
    <w:rsid w:val="00BB6FBA"/>
    <w:rsid w:val="00BC40F0"/>
    <w:rsid w:val="00C037CF"/>
    <w:rsid w:val="00C214B7"/>
    <w:rsid w:val="00C27983"/>
    <w:rsid w:val="00C306E5"/>
    <w:rsid w:val="00C41C38"/>
    <w:rsid w:val="00C42BE1"/>
    <w:rsid w:val="00C4342C"/>
    <w:rsid w:val="00C4486C"/>
    <w:rsid w:val="00C45065"/>
    <w:rsid w:val="00C47D9E"/>
    <w:rsid w:val="00C569AE"/>
    <w:rsid w:val="00C76F47"/>
    <w:rsid w:val="00C83AC9"/>
    <w:rsid w:val="00C86362"/>
    <w:rsid w:val="00CC00B6"/>
    <w:rsid w:val="00CD20E9"/>
    <w:rsid w:val="00CD4B67"/>
    <w:rsid w:val="00D15D44"/>
    <w:rsid w:val="00D164C9"/>
    <w:rsid w:val="00D3180B"/>
    <w:rsid w:val="00D329EB"/>
    <w:rsid w:val="00D4223B"/>
    <w:rsid w:val="00D50ADA"/>
    <w:rsid w:val="00D532BB"/>
    <w:rsid w:val="00D5450E"/>
    <w:rsid w:val="00D62817"/>
    <w:rsid w:val="00D66E91"/>
    <w:rsid w:val="00D7290E"/>
    <w:rsid w:val="00D75995"/>
    <w:rsid w:val="00D86FA6"/>
    <w:rsid w:val="00DA19A4"/>
    <w:rsid w:val="00DC0BAA"/>
    <w:rsid w:val="00DD4665"/>
    <w:rsid w:val="00DE08EE"/>
    <w:rsid w:val="00DF1277"/>
    <w:rsid w:val="00E00E27"/>
    <w:rsid w:val="00E26AF1"/>
    <w:rsid w:val="00E31A68"/>
    <w:rsid w:val="00E402AB"/>
    <w:rsid w:val="00E430CF"/>
    <w:rsid w:val="00E467A1"/>
    <w:rsid w:val="00E63150"/>
    <w:rsid w:val="00E63EEC"/>
    <w:rsid w:val="00E8207E"/>
    <w:rsid w:val="00E82624"/>
    <w:rsid w:val="00E82FEF"/>
    <w:rsid w:val="00E90C8F"/>
    <w:rsid w:val="00EA66C1"/>
    <w:rsid w:val="00EC319C"/>
    <w:rsid w:val="00ED480B"/>
    <w:rsid w:val="00EF5CFE"/>
    <w:rsid w:val="00F26D3A"/>
    <w:rsid w:val="00F27FE4"/>
    <w:rsid w:val="00F437BF"/>
    <w:rsid w:val="00F647FC"/>
    <w:rsid w:val="00F72909"/>
    <w:rsid w:val="00FA51EC"/>
    <w:rsid w:val="00FB17C4"/>
    <w:rsid w:val="00FC7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066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277</Words>
  <Characters>1581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6</cp:revision>
  <cp:lastPrinted>2024-03-11T12:49:00Z</cp:lastPrinted>
  <dcterms:created xsi:type="dcterms:W3CDTF">2024-03-12T08:16:00Z</dcterms:created>
  <dcterms:modified xsi:type="dcterms:W3CDTF">2024-03-12T12:15:00Z</dcterms:modified>
</cp:coreProperties>
</file>