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CB" w:rsidRDefault="00644CCB" w:rsidP="008529ED">
      <w:pPr>
        <w:ind w:right="-2"/>
        <w:jc w:val="center"/>
        <w:rPr>
          <w:color w:val="000000"/>
        </w:rPr>
      </w:pPr>
      <w:r w:rsidRPr="00A56D2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47268" r:id="rId6"/>
        </w:object>
      </w:r>
    </w:p>
    <w:p w:rsidR="00644CCB" w:rsidRDefault="00644CC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44CCB" w:rsidRDefault="00644CCB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44CCB" w:rsidRDefault="00644CCB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44CCB" w:rsidRDefault="00644CCB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44CCB" w:rsidRDefault="00644CCB" w:rsidP="008529ED">
      <w:pPr>
        <w:jc w:val="center"/>
        <w:rPr>
          <w:b/>
          <w:color w:val="000000"/>
        </w:rPr>
      </w:pPr>
    </w:p>
    <w:p w:rsidR="00644CCB" w:rsidRDefault="00644CCB" w:rsidP="008529ED">
      <w:pPr>
        <w:jc w:val="center"/>
        <w:rPr>
          <w:b/>
          <w:color w:val="000000"/>
        </w:rPr>
      </w:pPr>
    </w:p>
    <w:p w:rsidR="00644CCB" w:rsidRDefault="00644CCB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644CCB" w:rsidRDefault="00644CCB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44CCB" w:rsidRDefault="00644CCB" w:rsidP="008529ED">
      <w:pPr>
        <w:jc w:val="center"/>
        <w:rPr>
          <w:color w:val="000000"/>
        </w:rPr>
      </w:pPr>
    </w:p>
    <w:p w:rsidR="00644CCB" w:rsidRDefault="00644CCB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644CCB" w:rsidRDefault="00644CCB" w:rsidP="008529ED">
      <w:pPr>
        <w:rPr>
          <w:b/>
          <w:color w:val="000000"/>
        </w:rPr>
      </w:pPr>
    </w:p>
    <w:p w:rsidR="00644CCB" w:rsidRDefault="00644CCB" w:rsidP="008529ED">
      <w:pPr>
        <w:rPr>
          <w:b/>
          <w:color w:val="000000"/>
        </w:rPr>
      </w:pPr>
    </w:p>
    <w:p w:rsidR="00644CCB" w:rsidRDefault="00644CCB" w:rsidP="008529ED">
      <w:pPr>
        <w:rPr>
          <w:b/>
          <w:color w:val="000000"/>
        </w:rPr>
      </w:pPr>
    </w:p>
    <w:p w:rsidR="00644CCB" w:rsidRPr="00987B48" w:rsidRDefault="00644CCB" w:rsidP="00F6065F">
      <w:pPr>
        <w:ind w:right="5810"/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  <w:r>
        <w:rPr>
          <w:b/>
        </w:rPr>
        <w:t xml:space="preserve"> </w:t>
      </w: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  <w:r>
        <w:rPr>
          <w:b/>
        </w:rPr>
        <w:t xml:space="preserve"> в с. Кліводин</w:t>
      </w:r>
    </w:p>
    <w:p w:rsidR="00644CCB" w:rsidRDefault="00644CCB" w:rsidP="00D85885">
      <w:pPr>
        <w:jc w:val="both"/>
        <w:rPr>
          <w:b/>
        </w:rPr>
      </w:pPr>
    </w:p>
    <w:p w:rsidR="00644CCB" w:rsidRPr="00987B48" w:rsidRDefault="00644CCB" w:rsidP="00D85885">
      <w:pPr>
        <w:jc w:val="both"/>
        <w:rPr>
          <w:b/>
        </w:rPr>
      </w:pPr>
    </w:p>
    <w:p w:rsidR="00644CCB" w:rsidRPr="009603E6" w:rsidRDefault="00644CCB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Кліводинського старостинського округу від 06.03.2024 р.                  вх. №333,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07.03.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</w:t>
      </w:r>
      <w:r>
        <w:rPr>
          <w:rFonts w:ascii="Times New Roman" w:hAnsi="Times New Roman"/>
        </w:rPr>
        <w:t>30, ст.</w:t>
      </w:r>
      <w:r w:rsidRPr="009603E6">
        <w:rPr>
          <w:rFonts w:ascii="Times New Roman" w:hAnsi="Times New Roman"/>
        </w:rPr>
        <w:t xml:space="preserve">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644CCB" w:rsidRPr="009603E6" w:rsidRDefault="00644CCB" w:rsidP="009603E6">
      <w:pPr>
        <w:ind w:firstLine="709"/>
        <w:jc w:val="both"/>
      </w:pPr>
    </w:p>
    <w:p w:rsidR="00644CCB" w:rsidRPr="00987B48" w:rsidRDefault="00644CCB" w:rsidP="005D12CA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644CCB" w:rsidRPr="00C22C7E" w:rsidRDefault="00644CCB" w:rsidP="00D85885">
      <w:pPr>
        <w:ind w:firstLine="567"/>
        <w:jc w:val="both"/>
        <w:rPr>
          <w:b/>
          <w:bCs/>
        </w:rPr>
      </w:pPr>
    </w:p>
    <w:p w:rsidR="00644CCB" w:rsidRPr="00D85885" w:rsidRDefault="00644CCB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Кліводинському старостинському округу (Володимир ВЕРСТЮК)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проведення санітарної чистки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та порослі згідно акту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07.03.2024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 на території села Кліводин по вул. Головній</w:t>
      </w:r>
      <w:r>
        <w:rPr>
          <w:rFonts w:ascii="Times New Roman" w:hAnsi="Times New Roman"/>
          <w:szCs w:val="24"/>
        </w:rPr>
        <w:t xml:space="preserve"> від буд. №203 протяжністю 500,0 м</w:t>
      </w:r>
      <w:bookmarkStart w:id="0" w:name="_GoBack"/>
      <w:bookmarkEnd w:id="0"/>
      <w:r>
        <w:rPr>
          <w:rFonts w:ascii="Times New Roman" w:hAnsi="Times New Roman"/>
          <w:szCs w:val="24"/>
        </w:rPr>
        <w:t>.</w:t>
      </w:r>
    </w:p>
    <w:p w:rsidR="00644CCB" w:rsidRPr="00C22C7E" w:rsidRDefault="00644CCB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Старості Кліводинського старостинського округу Володимиру ВЕРСТЮКУ вилучену деревину використати для потреб бюджетних установ села Кліводин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644CCB" w:rsidRDefault="00644CCB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644CCB" w:rsidRPr="00987B48" w:rsidRDefault="00644CCB" w:rsidP="00D85885">
      <w:pPr>
        <w:ind w:firstLine="709"/>
        <w:jc w:val="both"/>
        <w:rPr>
          <w:b/>
        </w:rPr>
      </w:pPr>
    </w:p>
    <w:p w:rsidR="00644CCB" w:rsidRDefault="00644CCB" w:rsidP="00D85885">
      <w:pPr>
        <w:jc w:val="both"/>
        <w:rPr>
          <w:b/>
        </w:rPr>
      </w:pPr>
    </w:p>
    <w:p w:rsidR="00644CCB" w:rsidRDefault="00644CCB" w:rsidP="00D85885">
      <w:pPr>
        <w:jc w:val="both"/>
        <w:rPr>
          <w:b/>
        </w:rPr>
      </w:pPr>
    </w:p>
    <w:p w:rsidR="00644CCB" w:rsidRPr="00622703" w:rsidRDefault="00644CCB" w:rsidP="005D12CA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644CCB" w:rsidRDefault="00644CCB" w:rsidP="005E4956"/>
    <w:sectPr w:rsidR="00644CCB" w:rsidSect="005D12CA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5467"/>
    <w:rsid w:val="0023208A"/>
    <w:rsid w:val="0035688C"/>
    <w:rsid w:val="0045567C"/>
    <w:rsid w:val="004D4F78"/>
    <w:rsid w:val="00512D60"/>
    <w:rsid w:val="005176B3"/>
    <w:rsid w:val="005D12CA"/>
    <w:rsid w:val="005D7DE8"/>
    <w:rsid w:val="005E4956"/>
    <w:rsid w:val="005E5688"/>
    <w:rsid w:val="00603316"/>
    <w:rsid w:val="00622703"/>
    <w:rsid w:val="00627A1C"/>
    <w:rsid w:val="00644CCB"/>
    <w:rsid w:val="00652636"/>
    <w:rsid w:val="00665D26"/>
    <w:rsid w:val="0067006A"/>
    <w:rsid w:val="00674711"/>
    <w:rsid w:val="00696A93"/>
    <w:rsid w:val="006D6F28"/>
    <w:rsid w:val="00734CC9"/>
    <w:rsid w:val="00756BF3"/>
    <w:rsid w:val="00780138"/>
    <w:rsid w:val="00795AC5"/>
    <w:rsid w:val="007F1DF1"/>
    <w:rsid w:val="008529ED"/>
    <w:rsid w:val="008609A4"/>
    <w:rsid w:val="00934B91"/>
    <w:rsid w:val="009603E6"/>
    <w:rsid w:val="00987B48"/>
    <w:rsid w:val="009D3E7D"/>
    <w:rsid w:val="009D5A7B"/>
    <w:rsid w:val="009F059C"/>
    <w:rsid w:val="00A56D27"/>
    <w:rsid w:val="00B1022B"/>
    <w:rsid w:val="00B3007F"/>
    <w:rsid w:val="00B91649"/>
    <w:rsid w:val="00C026D0"/>
    <w:rsid w:val="00C15731"/>
    <w:rsid w:val="00C22C7E"/>
    <w:rsid w:val="00D85885"/>
    <w:rsid w:val="00E01532"/>
    <w:rsid w:val="00E442A7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14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281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2023-12-12T12:25:00Z</cp:lastPrinted>
  <dcterms:created xsi:type="dcterms:W3CDTF">2024-03-12T08:21:00Z</dcterms:created>
  <dcterms:modified xsi:type="dcterms:W3CDTF">2024-03-12T09:15:00Z</dcterms:modified>
</cp:coreProperties>
</file>