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2DF6" w:rsidRDefault="00DD2DF6" w:rsidP="008529ED">
      <w:pPr>
        <w:ind w:right="-2"/>
        <w:jc w:val="center"/>
        <w:rPr>
          <w:color w:val="000000"/>
        </w:rPr>
      </w:pPr>
      <w:r w:rsidRPr="00FB47DF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771747313" r:id="rId6"/>
        </w:object>
      </w:r>
    </w:p>
    <w:p w:rsidR="00DD2DF6" w:rsidRDefault="00DD2DF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DD2DF6" w:rsidRDefault="00DD2DF6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DD2DF6" w:rsidRDefault="00DD2DF6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DD2DF6" w:rsidRDefault="00DD2DF6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DD2DF6" w:rsidRDefault="00DD2DF6" w:rsidP="008529ED">
      <w:pPr>
        <w:jc w:val="center"/>
        <w:rPr>
          <w:b/>
          <w:color w:val="000000"/>
        </w:rPr>
      </w:pPr>
    </w:p>
    <w:p w:rsidR="00DD2DF6" w:rsidRDefault="00DD2DF6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DD2DF6" w:rsidRDefault="00DD2DF6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DD2DF6" w:rsidRDefault="00DD2DF6" w:rsidP="008529ED">
      <w:pPr>
        <w:jc w:val="center"/>
        <w:rPr>
          <w:color w:val="000000"/>
        </w:rPr>
      </w:pPr>
    </w:p>
    <w:p w:rsidR="00DD2DF6" w:rsidRDefault="00DD2DF6" w:rsidP="008529ED">
      <w:pPr>
        <w:rPr>
          <w:color w:val="000000"/>
        </w:rPr>
      </w:pPr>
      <w:r>
        <w:rPr>
          <w:color w:val="000000"/>
        </w:rPr>
        <w:t xml:space="preserve">   ___________2024                                     м. Кіцмань                                              № ________</w:t>
      </w:r>
    </w:p>
    <w:p w:rsidR="00DD2DF6" w:rsidRDefault="00DD2DF6" w:rsidP="008529ED">
      <w:pPr>
        <w:rPr>
          <w:b/>
          <w:color w:val="000000"/>
        </w:rPr>
      </w:pPr>
    </w:p>
    <w:p w:rsidR="00DD2DF6" w:rsidRDefault="00DD2DF6" w:rsidP="00D85885">
      <w:pPr>
        <w:jc w:val="both"/>
        <w:rPr>
          <w:b/>
        </w:rPr>
      </w:pPr>
      <w:r>
        <w:rPr>
          <w:b/>
        </w:rPr>
        <w:t>Про</w:t>
      </w:r>
      <w:r w:rsidRPr="00987B48">
        <w:rPr>
          <w:b/>
        </w:rPr>
        <w:t xml:space="preserve"> видачу дозвол</w:t>
      </w:r>
      <w:r>
        <w:rPr>
          <w:b/>
        </w:rPr>
        <w:t xml:space="preserve">у </w:t>
      </w:r>
      <w:r w:rsidRPr="00987B48">
        <w:rPr>
          <w:b/>
        </w:rPr>
        <w:t>на</w:t>
      </w:r>
    </w:p>
    <w:p w:rsidR="00DD2DF6" w:rsidRDefault="00DD2DF6" w:rsidP="00D85885">
      <w:pPr>
        <w:jc w:val="both"/>
        <w:rPr>
          <w:b/>
        </w:rPr>
      </w:pPr>
      <w:r w:rsidRPr="00987B48">
        <w:rPr>
          <w:b/>
        </w:rPr>
        <w:t>видалення</w:t>
      </w:r>
      <w:r>
        <w:rPr>
          <w:b/>
        </w:rPr>
        <w:t xml:space="preserve"> </w:t>
      </w:r>
      <w:r w:rsidRPr="00987B48">
        <w:rPr>
          <w:b/>
        </w:rPr>
        <w:t>зелених насаджень</w:t>
      </w:r>
    </w:p>
    <w:p w:rsidR="00DD2DF6" w:rsidRDefault="00DD2DF6" w:rsidP="00D85885">
      <w:pPr>
        <w:jc w:val="both"/>
        <w:rPr>
          <w:b/>
        </w:rPr>
      </w:pPr>
      <w:r>
        <w:rPr>
          <w:b/>
        </w:rPr>
        <w:t>по вул. Селянського Повстання</w:t>
      </w:r>
    </w:p>
    <w:p w:rsidR="00DD2DF6" w:rsidRPr="00987B48" w:rsidRDefault="00DD2DF6" w:rsidP="00D85885">
      <w:pPr>
        <w:jc w:val="both"/>
        <w:rPr>
          <w:b/>
        </w:rPr>
      </w:pPr>
      <w:r>
        <w:rPr>
          <w:b/>
        </w:rPr>
        <w:t>в  с. Валява</w:t>
      </w:r>
    </w:p>
    <w:p w:rsidR="00DD2DF6" w:rsidRDefault="00DD2DF6" w:rsidP="00D85885">
      <w:pPr>
        <w:jc w:val="both"/>
        <w:rPr>
          <w:b/>
        </w:rPr>
      </w:pPr>
    </w:p>
    <w:p w:rsidR="00DD2DF6" w:rsidRPr="009603E6" w:rsidRDefault="00DD2DF6" w:rsidP="009603E6">
      <w:pPr>
        <w:pStyle w:val="2"/>
        <w:ind w:firstLine="709"/>
        <w:jc w:val="both"/>
        <w:rPr>
          <w:rFonts w:ascii="Times New Roman" w:hAnsi="Times New Roman"/>
        </w:rPr>
      </w:pPr>
      <w:r w:rsidRPr="009603E6">
        <w:rPr>
          <w:rFonts w:ascii="Times New Roman" w:hAnsi="Times New Roman"/>
        </w:rPr>
        <w:t>Розглянувши</w:t>
      </w:r>
      <w:r>
        <w:rPr>
          <w:rFonts w:ascii="Times New Roman" w:hAnsi="Times New Roman"/>
        </w:rPr>
        <w:t xml:space="preserve"> звернення від 12.02.2024 р. вх. № 46 гр. Захарюк Євгенії Павлівни,  жительки с. Валява, щодо надання дозволу на зрізування старих дерев по вул. Селянського Повстання, 4 в с. Валява, </w:t>
      </w:r>
      <w:r w:rsidRPr="009603E6">
        <w:rPr>
          <w:rFonts w:ascii="Times New Roman" w:hAnsi="Times New Roman"/>
        </w:rPr>
        <w:t xml:space="preserve">акт </w:t>
      </w:r>
      <w:r w:rsidRPr="009603E6">
        <w:rPr>
          <w:rFonts w:ascii="Times New Roman" w:hAnsi="Times New Roman"/>
          <w:bCs/>
          <w:color w:val="212529"/>
          <w:lang w:eastAsia="uk-UA"/>
        </w:rPr>
        <w:t>обстеження зелених насаджень, що підлягають видаленню</w:t>
      </w:r>
      <w:r w:rsidRPr="009603E6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05.03.2024 р. №1</w:t>
      </w:r>
      <w:r w:rsidRPr="009603E6">
        <w:rPr>
          <w:rFonts w:ascii="Times New Roman" w:hAnsi="Times New Roman"/>
        </w:rPr>
        <w:t xml:space="preserve">, </w:t>
      </w:r>
      <w:r w:rsidRPr="009603E6">
        <w:rPr>
          <w:rFonts w:ascii="Times New Roman" w:hAnsi="Times New Roman"/>
          <w:bCs/>
        </w:rPr>
        <w:t>к</w:t>
      </w:r>
      <w:r w:rsidRPr="009603E6">
        <w:rPr>
          <w:rFonts w:ascii="Times New Roman" w:hAnsi="Times New Roman"/>
        </w:rPr>
        <w:t xml:space="preserve">еруючись ст. </w:t>
      </w:r>
      <w:r>
        <w:rPr>
          <w:rFonts w:ascii="Times New Roman" w:hAnsi="Times New Roman"/>
        </w:rPr>
        <w:t>30, ст.</w:t>
      </w:r>
      <w:r w:rsidRPr="009603E6">
        <w:rPr>
          <w:rFonts w:ascii="Times New Roman" w:hAnsi="Times New Roman"/>
        </w:rPr>
        <w:t>34 Закону України «Про місцеве самовря</w:t>
      </w:r>
      <w:r>
        <w:rPr>
          <w:rFonts w:ascii="Times New Roman" w:hAnsi="Times New Roman"/>
        </w:rPr>
        <w:t>дування в Україні», постановою К</w:t>
      </w:r>
      <w:r w:rsidRPr="009603E6">
        <w:rPr>
          <w:rFonts w:ascii="Times New Roman" w:hAnsi="Times New Roman"/>
        </w:rPr>
        <w:t xml:space="preserve">абінету </w:t>
      </w:r>
      <w:r>
        <w:rPr>
          <w:rFonts w:ascii="Times New Roman" w:hAnsi="Times New Roman"/>
        </w:rPr>
        <w:t>М</w:t>
      </w:r>
      <w:r w:rsidRPr="009603E6">
        <w:rPr>
          <w:rFonts w:ascii="Times New Roman" w:hAnsi="Times New Roman"/>
        </w:rPr>
        <w:t>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9603E6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</w:t>
      </w:r>
      <w:r>
        <w:rPr>
          <w:rFonts w:ascii="Times New Roman" w:hAnsi="Times New Roman"/>
          <w:szCs w:val="24"/>
        </w:rPr>
        <w:t>»,</w:t>
      </w:r>
      <w:r w:rsidRPr="009603E6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9603E6">
        <w:rPr>
          <w:rFonts w:ascii="Times New Roman" w:hAnsi="Times New Roman"/>
          <w:bCs/>
        </w:rPr>
        <w:t>виконавчий комітет  міської ради</w:t>
      </w:r>
    </w:p>
    <w:p w:rsidR="00DD2DF6" w:rsidRPr="009603E6" w:rsidRDefault="00DD2DF6" w:rsidP="009603E6">
      <w:pPr>
        <w:ind w:firstLine="709"/>
        <w:jc w:val="both"/>
      </w:pPr>
    </w:p>
    <w:p w:rsidR="00DD2DF6" w:rsidRPr="00987B48" w:rsidRDefault="00DD2DF6" w:rsidP="000463E0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DD2DF6" w:rsidRPr="00C22C7E" w:rsidRDefault="00DD2DF6" w:rsidP="00D85885">
      <w:pPr>
        <w:ind w:firstLine="567"/>
        <w:jc w:val="both"/>
        <w:rPr>
          <w:b/>
          <w:bCs/>
        </w:rPr>
      </w:pPr>
    </w:p>
    <w:p w:rsidR="00DD2DF6" w:rsidRPr="0037340E" w:rsidRDefault="00DD2DF6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Відмовити </w:t>
      </w:r>
      <w:r>
        <w:rPr>
          <w:rFonts w:ascii="Times New Roman" w:hAnsi="Times New Roman"/>
        </w:rPr>
        <w:t xml:space="preserve">гр. Захарюк Євгенії Павлівні, жительці с. Валява у надані дозволу на зрізування  дерев породи «верба» по вул. Селянського Повстання між ділянками №2 та №4 в зв’язку із конфліктною ситуацією між сусідами, наведенні неправдивої інформації у зверненні від 12.02.2024 р. </w:t>
      </w:r>
      <w:bookmarkStart w:id="0" w:name="_GoBack"/>
      <w:bookmarkEnd w:id="0"/>
    </w:p>
    <w:p w:rsidR="00DD2DF6" w:rsidRPr="001E3D4B" w:rsidRDefault="00DD2DF6" w:rsidP="002F34EF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>
        <w:rPr>
          <w:rFonts w:ascii="Times New Roman" w:hAnsi="Times New Roman"/>
        </w:rPr>
        <w:t>гр. Захарюк Євгенії Павлівні на проведення санітарної чистки трьох дерев породи «верба», які ростуть в межу із ділянкою по вул. Селянського Повстання, 4 в с. Валява.</w:t>
      </w:r>
    </w:p>
    <w:p w:rsidR="00DD2DF6" w:rsidRPr="001E3D4B" w:rsidRDefault="00DD2DF6" w:rsidP="002F34EF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>
        <w:rPr>
          <w:rFonts w:ascii="Times New Roman" w:hAnsi="Times New Roman"/>
        </w:rPr>
        <w:t xml:space="preserve">Санітарну чистку дерев провести на висоті не нижче 4 метрів від початку  основи дерев та попередити гр. Захарюк Євгенію Павлівну про притягнення до відповідальності в разі порушення норм санітарної чистки чи самовільного зрізування дерев на землях комунальної власності. </w:t>
      </w:r>
    </w:p>
    <w:p w:rsidR="00DD2DF6" w:rsidRPr="001E3D4B" w:rsidRDefault="00DD2DF6" w:rsidP="001E3D4B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1E3D4B">
        <w:rPr>
          <w:rFonts w:ascii="Times New Roman" w:hAnsi="Times New Roman"/>
          <w:szCs w:val="24"/>
        </w:rPr>
        <w:t xml:space="preserve">Зобов'язати </w:t>
      </w:r>
      <w:r w:rsidRPr="001E3D4B">
        <w:rPr>
          <w:rFonts w:ascii="Times New Roman" w:hAnsi="Times New Roman"/>
        </w:rPr>
        <w:t xml:space="preserve">гр. Захарюк Євгенію Павлівну </w:t>
      </w:r>
      <w:r w:rsidRPr="001E3D4B">
        <w:rPr>
          <w:rFonts w:ascii="Times New Roman" w:hAnsi="Times New Roman"/>
          <w:szCs w:val="24"/>
        </w:rPr>
        <w:t>провести роботи відповідно до Правил благоустрою території населених пунктів Кіцманської міської об’єднаної територіальної громади</w:t>
      </w:r>
      <w:r>
        <w:rPr>
          <w:rFonts w:ascii="Times New Roman" w:hAnsi="Times New Roman"/>
          <w:szCs w:val="24"/>
        </w:rPr>
        <w:t>,</w:t>
      </w:r>
      <w:r w:rsidRPr="001E3D4B">
        <w:rPr>
          <w:rFonts w:ascii="Times New Roman" w:hAnsi="Times New Roman"/>
          <w:szCs w:val="24"/>
        </w:rPr>
        <w:t xml:space="preserve"> затверджених рішення</w:t>
      </w:r>
      <w:r>
        <w:rPr>
          <w:rFonts w:ascii="Times New Roman" w:hAnsi="Times New Roman"/>
          <w:szCs w:val="24"/>
        </w:rPr>
        <w:t>м</w:t>
      </w:r>
      <w:r w:rsidRPr="001E3D4B">
        <w:rPr>
          <w:rFonts w:ascii="Times New Roman" w:hAnsi="Times New Roman"/>
          <w:szCs w:val="24"/>
        </w:rPr>
        <w:t xml:space="preserve"> №7/2 від 25.02.2020 року ХХVІІI сесії Кіцманської міської ради VIІ скликання.</w:t>
      </w:r>
    </w:p>
    <w:p w:rsidR="00DD2DF6" w:rsidRPr="0037340E" w:rsidRDefault="00DD2DF6" w:rsidP="00D85885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r w:rsidRPr="0037340E">
        <w:t xml:space="preserve">Контроль за виконанням даного рішення покласти на </w:t>
      </w:r>
      <w:r>
        <w:t>інспектора</w:t>
      </w:r>
      <w:r w:rsidRPr="0037340E">
        <w:t xml:space="preserve"> відділу житлово-комунального господарства та охорони довкілля</w:t>
      </w:r>
      <w:r>
        <w:t xml:space="preserve"> виконавчого комітету Кіцманської міської ради </w:t>
      </w:r>
      <w:r w:rsidRPr="0037340E">
        <w:t xml:space="preserve"> </w:t>
      </w:r>
      <w:r>
        <w:t>Олександра ГОНЧАРУКА та старосту Валявського старостинського округу Яну ЛИСАК</w:t>
      </w:r>
      <w:r w:rsidRPr="0037340E">
        <w:t xml:space="preserve">. </w:t>
      </w:r>
    </w:p>
    <w:p w:rsidR="00DD2DF6" w:rsidRPr="001E3D4B" w:rsidRDefault="00DD2DF6" w:rsidP="00D85885">
      <w:pPr>
        <w:pStyle w:val="NoSpacing"/>
        <w:jc w:val="both"/>
        <w:rPr>
          <w:rFonts w:ascii="Times New Roman" w:hAnsi="Times New Roman"/>
          <w:b/>
          <w:bCs/>
          <w:sz w:val="10"/>
          <w:szCs w:val="24"/>
          <w:lang w:val="uk-UA"/>
        </w:rPr>
      </w:pPr>
    </w:p>
    <w:p w:rsidR="00DD2DF6" w:rsidRPr="00622703" w:rsidRDefault="00DD2DF6" w:rsidP="00622703">
      <w:pPr>
        <w:pStyle w:val="NormalWeb"/>
        <w:shd w:val="clear" w:color="auto" w:fill="FFFFFF"/>
        <w:spacing w:before="0" w:beforeAutospacing="0" w:after="225" w:afterAutospacing="0"/>
        <w:textAlignment w:val="baseline"/>
        <w:rPr>
          <w:color w:val="000000"/>
          <w:sz w:val="2"/>
        </w:rPr>
      </w:pPr>
    </w:p>
    <w:p w:rsidR="00DD2DF6" w:rsidRPr="00622703" w:rsidRDefault="00DD2DF6" w:rsidP="000463E0">
      <w:pPr>
        <w:jc w:val="both"/>
        <w:rPr>
          <w:b/>
        </w:rPr>
      </w:pPr>
      <w:r w:rsidRPr="00622703">
        <w:rPr>
          <w:b/>
        </w:rPr>
        <w:t xml:space="preserve">Міський голова                              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  <w:t xml:space="preserve">     </w:t>
      </w:r>
      <w:r>
        <w:rPr>
          <w:b/>
        </w:rPr>
        <w:t xml:space="preserve">     </w:t>
      </w:r>
      <w:r w:rsidRPr="00622703">
        <w:rPr>
          <w:b/>
        </w:rPr>
        <w:t xml:space="preserve"> Сергій БУЛЕГА</w:t>
      </w:r>
    </w:p>
    <w:sectPr w:rsidR="00DD2DF6" w:rsidRPr="00622703" w:rsidSect="000463E0">
      <w:pgSz w:w="11906" w:h="16838"/>
      <w:pgMar w:top="540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02540"/>
    <w:rsid w:val="000136C3"/>
    <w:rsid w:val="0004061B"/>
    <w:rsid w:val="000463E0"/>
    <w:rsid w:val="00090A6A"/>
    <w:rsid w:val="000931A6"/>
    <w:rsid w:val="000F6EFC"/>
    <w:rsid w:val="000F7185"/>
    <w:rsid w:val="001A20B8"/>
    <w:rsid w:val="001E3D4B"/>
    <w:rsid w:val="0022184E"/>
    <w:rsid w:val="0023208A"/>
    <w:rsid w:val="002902C1"/>
    <w:rsid w:val="002F34EF"/>
    <w:rsid w:val="00335CED"/>
    <w:rsid w:val="0033748B"/>
    <w:rsid w:val="0035688C"/>
    <w:rsid w:val="0037340E"/>
    <w:rsid w:val="00374B27"/>
    <w:rsid w:val="00406EBF"/>
    <w:rsid w:val="0045567C"/>
    <w:rsid w:val="004D4F78"/>
    <w:rsid w:val="00512D60"/>
    <w:rsid w:val="00557493"/>
    <w:rsid w:val="005E4956"/>
    <w:rsid w:val="005F6152"/>
    <w:rsid w:val="00622703"/>
    <w:rsid w:val="00627A1C"/>
    <w:rsid w:val="00650E7F"/>
    <w:rsid w:val="0067006A"/>
    <w:rsid w:val="006A30A9"/>
    <w:rsid w:val="006D6F28"/>
    <w:rsid w:val="00706883"/>
    <w:rsid w:val="00734CC9"/>
    <w:rsid w:val="00755909"/>
    <w:rsid w:val="007A3B35"/>
    <w:rsid w:val="007A7CBE"/>
    <w:rsid w:val="007F1DF1"/>
    <w:rsid w:val="007F7153"/>
    <w:rsid w:val="00813288"/>
    <w:rsid w:val="008529ED"/>
    <w:rsid w:val="00860186"/>
    <w:rsid w:val="008A7D45"/>
    <w:rsid w:val="008C13EE"/>
    <w:rsid w:val="009210F7"/>
    <w:rsid w:val="009603E6"/>
    <w:rsid w:val="00987B48"/>
    <w:rsid w:val="009A3F5D"/>
    <w:rsid w:val="009D5A7B"/>
    <w:rsid w:val="00B1022B"/>
    <w:rsid w:val="00B3007F"/>
    <w:rsid w:val="00B4752B"/>
    <w:rsid w:val="00B946A8"/>
    <w:rsid w:val="00C22C7E"/>
    <w:rsid w:val="00C5466E"/>
    <w:rsid w:val="00CF4399"/>
    <w:rsid w:val="00D7217D"/>
    <w:rsid w:val="00D85885"/>
    <w:rsid w:val="00DD2DF6"/>
    <w:rsid w:val="00DD6CC3"/>
    <w:rsid w:val="00E056D5"/>
    <w:rsid w:val="00E442A7"/>
    <w:rsid w:val="00E646FE"/>
    <w:rsid w:val="00E67386"/>
    <w:rsid w:val="00F92097"/>
    <w:rsid w:val="00FB47DF"/>
    <w:rsid w:val="00FC22C6"/>
    <w:rsid w:val="00FE1F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9618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8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1</Pages>
  <Words>385</Words>
  <Characters>2196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9</cp:revision>
  <cp:lastPrinted>2023-11-07T08:49:00Z</cp:lastPrinted>
  <dcterms:created xsi:type="dcterms:W3CDTF">2024-03-12T08:20:00Z</dcterms:created>
  <dcterms:modified xsi:type="dcterms:W3CDTF">2024-03-12T09:15:00Z</dcterms:modified>
</cp:coreProperties>
</file>