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1651" w:rsidRPr="00A461C0" w:rsidRDefault="0010165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71684364" r:id="rId8"/>
        </w:object>
      </w:r>
    </w:p>
    <w:p w:rsidR="00101651" w:rsidRPr="00D927B7" w:rsidRDefault="00101651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101651" w:rsidRPr="00D927B7" w:rsidRDefault="0010165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101651" w:rsidRPr="00D927B7" w:rsidRDefault="0010165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101651" w:rsidRPr="00D927B7" w:rsidRDefault="0010165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101651" w:rsidRDefault="0010165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01651" w:rsidRDefault="0010165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:rsidR="00101651" w:rsidRPr="00A461C0" w:rsidRDefault="0010165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:rsidR="00101651" w:rsidRPr="00A461C0" w:rsidRDefault="0010165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101651" w:rsidRDefault="0010165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№_______</w:t>
      </w:r>
    </w:p>
    <w:p w:rsidR="00101651" w:rsidRPr="00A461C0" w:rsidRDefault="00101651" w:rsidP="00EE1455">
      <w:pPr>
        <w:pStyle w:val="Normal2"/>
        <w:rPr>
          <w:rFonts w:ascii="Times New Roman" w:hAnsi="Times New Roman"/>
          <w:b/>
          <w:szCs w:val="24"/>
        </w:rPr>
      </w:pPr>
    </w:p>
    <w:p w:rsidR="00101651" w:rsidRDefault="0010165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01651" w:rsidRPr="003C27B4" w:rsidRDefault="0010165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3C27B4">
        <w:rPr>
          <w:rFonts w:ascii="Times New Roman" w:hAnsi="Times New Roman"/>
          <w:b/>
          <w:sz w:val="24"/>
          <w:szCs w:val="24"/>
          <w:lang w:val="uk-UA"/>
        </w:rPr>
        <w:t xml:space="preserve">Про розгляд заяви  гр.Охрим Ірини Вікторівни </w:t>
      </w:r>
    </w:p>
    <w:p w:rsidR="00101651" w:rsidRDefault="00101651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щодо надання соціальної послуги</w:t>
      </w:r>
    </w:p>
    <w:p w:rsidR="00101651" w:rsidRDefault="00101651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супроводу під час інклюзивного навчання</w:t>
      </w:r>
    </w:p>
    <w:p w:rsidR="00101651" w:rsidRDefault="00101651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01651" w:rsidRDefault="0010165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9873EA">
        <w:rPr>
          <w:rFonts w:ascii="Times New Roman" w:hAnsi="Times New Roman"/>
          <w:bCs/>
          <w:sz w:val="24"/>
          <w:szCs w:val="24"/>
          <w:lang w:val="uk-UA"/>
        </w:rPr>
        <w:t xml:space="preserve"> Керуючись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29735E">
        <w:rPr>
          <w:rFonts w:ascii="Times New Roman" w:hAnsi="Times New Roman"/>
          <w:sz w:val="24"/>
          <w:szCs w:val="24"/>
          <w:lang w:val="uk-UA"/>
        </w:rPr>
        <w:t>ст. 32, ст.34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Закону України «Про місцеве самоврядування в Україні», Законом України «Про соціальні послуги», Порядком організації надання соціальних послуг, що затверджений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718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3.1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21р. 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Про затвердження Державного стандарту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соціальної послуги супроводу під час інклюзивного навчання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положенням про КУ «Кіцманський територіальний центр соціального обслуговування (надання соціальних послуг)», що</w:t>
      </w:r>
      <w:r w:rsidRPr="00D0388E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D0388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затверджене рішенням </w:t>
      </w:r>
      <w:r w:rsidRPr="007C2488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XXXIII</w:t>
      </w:r>
      <w:r w:rsidRPr="007C248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сесії Кіцманської міської ради </w:t>
      </w:r>
      <w:r w:rsidRPr="007C2488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VIII</w:t>
      </w:r>
      <w:r w:rsidRPr="007C248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скликання  від 22.12.2023 року №422/12</w:t>
      </w:r>
      <w:r w:rsidRPr="007C2488">
        <w:rPr>
          <w:rFonts w:ascii="Times New Roman" w:hAnsi="Times New Roman"/>
          <w:sz w:val="24"/>
          <w:szCs w:val="24"/>
          <w:lang w:val="uk-UA"/>
        </w:rPr>
        <w:t xml:space="preserve">,  </w:t>
      </w:r>
      <w:r w:rsidRPr="00D0388E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рішенням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7C2488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XXXIII</w:t>
      </w:r>
      <w:r w:rsidRPr="007C248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сесії Кіцманської міської ради </w:t>
      </w:r>
      <w:r w:rsidRPr="007C2488">
        <w:rPr>
          <w:rFonts w:ascii="Liberation Serif" w:hAnsi="Liberation Serif" w:cs="Lucida Sans"/>
          <w:kern w:val="1"/>
          <w:sz w:val="24"/>
          <w:szCs w:val="24"/>
          <w:lang w:val="en-US" w:eastAsia="zh-CN" w:bidi="hi-IN"/>
        </w:rPr>
        <w:t>VIII</w:t>
      </w:r>
      <w:r w:rsidRPr="007C248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скликання  від 22.12.2023 року №4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30</w:t>
      </w:r>
      <w:r w:rsidRPr="007C2488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/12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«Про бюджет Кіцманської міської територіальної громади на 2024рік»,  </w:t>
      </w:r>
      <w:r w:rsidRPr="007C2488">
        <w:rPr>
          <w:rFonts w:ascii="Times New Roman" w:hAnsi="Times New Roman"/>
          <w:sz w:val="24"/>
          <w:szCs w:val="24"/>
          <w:lang w:val="uk-UA"/>
        </w:rPr>
        <w:t>рішенням вик</w:t>
      </w:r>
      <w:r w:rsidRPr="004A1747">
        <w:rPr>
          <w:rFonts w:ascii="Times New Roman" w:hAnsi="Times New Roman"/>
          <w:sz w:val="24"/>
          <w:szCs w:val="24"/>
          <w:lang w:val="uk-UA"/>
        </w:rPr>
        <w:t>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та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 розглянувши заяву вх.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43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09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.02.2024р. </w:t>
      </w:r>
      <w:r>
        <w:rPr>
          <w:rFonts w:ascii="Times New Roman" w:hAnsi="Times New Roman"/>
          <w:bCs/>
          <w:sz w:val="24"/>
          <w:szCs w:val="24"/>
          <w:lang w:val="uk-UA"/>
        </w:rPr>
        <w:t>гр.Охрим Ірини Вікторівни, 19**р.н., яка зареєстрована та проживає за адресою: м.Кіцмань, АДРЕСА 1, про призначення її асистентом дитини (учня) Охрима Романа Васильовича, 20**р.н., учня 1-Б класу ОЗО Кіцманський ліцей  з оплатою згідно чинного законодавства та відповідні документи (копія паспорта Охрим І.В.,  копія сертифіката про проходження навчання за програмою спеціальної підготовки асистента учня (дитини), копія висновку про комплексну психолого-педагогічну оцінку розвитку особи від 03.04.2023року №ІРЦ-85219/2023/396722), виконавчий комітет міської ради</w:t>
      </w:r>
    </w:p>
    <w:p w:rsidR="00101651" w:rsidRPr="00DD3D7E" w:rsidRDefault="00101651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:rsidR="00101651" w:rsidRDefault="00101651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01651" w:rsidRPr="006F2277" w:rsidRDefault="00101651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На підставі пункту 2 частини 1 статті 24 Закону України «Про соціальні послуги» та абзацу 2 пункту 42 Порядку організації надання соціальних послуг, затвердженого постановою Кабінету Міністрів України від 01.06.2020р. №587, у зв’язку з ненаданням надавачем соціальних послуг тих соціальних послуг, яких потребує особа та враховуючи відсутність необхідних бюджетних призначень в бюджеті Кіцманської міської територіальної громади на 2024рік відмовити у н</w:t>
      </w:r>
      <w:r w:rsidRPr="006F2277">
        <w:rPr>
          <w:rFonts w:ascii="Times New Roman" w:hAnsi="Times New Roman"/>
          <w:sz w:val="24"/>
          <w:szCs w:val="24"/>
          <w:lang w:val="uk-UA"/>
        </w:rPr>
        <w:t>ада</w:t>
      </w:r>
      <w:r>
        <w:rPr>
          <w:rFonts w:ascii="Times New Roman" w:hAnsi="Times New Roman"/>
          <w:sz w:val="24"/>
          <w:szCs w:val="24"/>
          <w:lang w:val="uk-UA"/>
        </w:rPr>
        <w:t>нні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</w:t>
      </w:r>
      <w:r>
        <w:rPr>
          <w:rFonts w:ascii="Times New Roman" w:hAnsi="Times New Roman"/>
          <w:sz w:val="24"/>
          <w:szCs w:val="24"/>
          <w:lang w:val="uk-UA"/>
        </w:rPr>
        <w:t>ої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послуг</w:t>
      </w:r>
      <w:r>
        <w:rPr>
          <w:rFonts w:ascii="Times New Roman" w:hAnsi="Times New Roman"/>
          <w:sz w:val="24"/>
          <w:szCs w:val="24"/>
          <w:lang w:val="uk-UA"/>
        </w:rPr>
        <w:t xml:space="preserve">и </w:t>
      </w:r>
      <w:r>
        <w:rPr>
          <w:rFonts w:ascii="Times New Roman" w:hAnsi="Times New Roman"/>
          <w:bCs/>
          <w:sz w:val="24"/>
          <w:szCs w:val="24"/>
          <w:lang w:val="uk-UA"/>
        </w:rPr>
        <w:t>супровід під час інклюзивного навчання за рахунок бюджетних коштів, гр.Охрим Ірині Вікторівні, 19**р.н., яка зареєстрована та проживає за адресою: м.Кіцмань, АДРЕСА 1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:rsidR="00101651" w:rsidRPr="006F2277" w:rsidRDefault="00101651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:rsidR="00101651" w:rsidRPr="006F2277" w:rsidRDefault="00101651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01651" w:rsidRPr="006F2277" w:rsidRDefault="0010165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01651" w:rsidRDefault="00101651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Сергій БУЛЕГА</w:t>
      </w:r>
    </w:p>
    <w:p w:rsidR="00101651" w:rsidRPr="006E1E18" w:rsidRDefault="0010165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01651" w:rsidRPr="00AB1F9E" w:rsidRDefault="00101651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p w:rsidR="00101651" w:rsidRDefault="00101651">
      <w:pPr>
        <w:rPr>
          <w:lang w:val="uk-UA"/>
        </w:rPr>
      </w:pPr>
    </w:p>
    <w:sectPr w:rsidR="00101651" w:rsidSect="0029735E">
      <w:pgSz w:w="11906" w:h="16838" w:code="9"/>
      <w:pgMar w:top="567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651" w:rsidRDefault="00101651" w:rsidP="00EE1455">
      <w:pPr>
        <w:spacing w:after="0" w:line="240" w:lineRule="auto"/>
      </w:pPr>
      <w:r>
        <w:separator/>
      </w:r>
    </w:p>
  </w:endnote>
  <w:endnote w:type="continuationSeparator" w:id="0">
    <w:p w:rsidR="00101651" w:rsidRDefault="0010165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651" w:rsidRDefault="00101651" w:rsidP="00EE1455">
      <w:pPr>
        <w:spacing w:after="0" w:line="240" w:lineRule="auto"/>
      </w:pPr>
      <w:r>
        <w:separator/>
      </w:r>
    </w:p>
  </w:footnote>
  <w:footnote w:type="continuationSeparator" w:id="0">
    <w:p w:rsidR="00101651" w:rsidRDefault="0010165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2BA"/>
    <w:rsid w:val="00012B86"/>
    <w:rsid w:val="00042B21"/>
    <w:rsid w:val="00051F69"/>
    <w:rsid w:val="000541DF"/>
    <w:rsid w:val="00060337"/>
    <w:rsid w:val="000632C1"/>
    <w:rsid w:val="000721E5"/>
    <w:rsid w:val="00080D4D"/>
    <w:rsid w:val="000B5805"/>
    <w:rsid w:val="000C2108"/>
    <w:rsid w:val="000C2D57"/>
    <w:rsid w:val="000E1A71"/>
    <w:rsid w:val="000E301C"/>
    <w:rsid w:val="000E5091"/>
    <w:rsid w:val="000E63CB"/>
    <w:rsid w:val="000F3A7D"/>
    <w:rsid w:val="00101651"/>
    <w:rsid w:val="00114A58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B7F07"/>
    <w:rsid w:val="001C15F9"/>
    <w:rsid w:val="001C73FB"/>
    <w:rsid w:val="001C7E27"/>
    <w:rsid w:val="001D0F18"/>
    <w:rsid w:val="001D55FC"/>
    <w:rsid w:val="001E3D41"/>
    <w:rsid w:val="001F0B10"/>
    <w:rsid w:val="001F7040"/>
    <w:rsid w:val="00203C4A"/>
    <w:rsid w:val="002060C5"/>
    <w:rsid w:val="00211C8E"/>
    <w:rsid w:val="002147DE"/>
    <w:rsid w:val="00231942"/>
    <w:rsid w:val="00241E96"/>
    <w:rsid w:val="002576D7"/>
    <w:rsid w:val="00261A87"/>
    <w:rsid w:val="00267089"/>
    <w:rsid w:val="00277DD8"/>
    <w:rsid w:val="0028366E"/>
    <w:rsid w:val="00284622"/>
    <w:rsid w:val="00290C23"/>
    <w:rsid w:val="00297282"/>
    <w:rsid w:val="0029735E"/>
    <w:rsid w:val="002B3791"/>
    <w:rsid w:val="002C649D"/>
    <w:rsid w:val="002C71F1"/>
    <w:rsid w:val="002C7B41"/>
    <w:rsid w:val="002D5D4C"/>
    <w:rsid w:val="002D70CD"/>
    <w:rsid w:val="002E4626"/>
    <w:rsid w:val="002E5250"/>
    <w:rsid w:val="002E671A"/>
    <w:rsid w:val="00303B1E"/>
    <w:rsid w:val="00307527"/>
    <w:rsid w:val="0031460F"/>
    <w:rsid w:val="00315BFF"/>
    <w:rsid w:val="00316404"/>
    <w:rsid w:val="0032457C"/>
    <w:rsid w:val="003520AA"/>
    <w:rsid w:val="00352CAC"/>
    <w:rsid w:val="00360BB1"/>
    <w:rsid w:val="0037758D"/>
    <w:rsid w:val="00385665"/>
    <w:rsid w:val="00395EB4"/>
    <w:rsid w:val="003C27B4"/>
    <w:rsid w:val="003E14DD"/>
    <w:rsid w:val="003E3FED"/>
    <w:rsid w:val="0041052A"/>
    <w:rsid w:val="00417DBF"/>
    <w:rsid w:val="0043563E"/>
    <w:rsid w:val="004474E2"/>
    <w:rsid w:val="00447CED"/>
    <w:rsid w:val="00460077"/>
    <w:rsid w:val="00484696"/>
    <w:rsid w:val="0048639B"/>
    <w:rsid w:val="0049467A"/>
    <w:rsid w:val="004A1534"/>
    <w:rsid w:val="004A1747"/>
    <w:rsid w:val="004A28F2"/>
    <w:rsid w:val="004B527B"/>
    <w:rsid w:val="004C20F4"/>
    <w:rsid w:val="004C2D83"/>
    <w:rsid w:val="004C6B29"/>
    <w:rsid w:val="004C7D40"/>
    <w:rsid w:val="004F2A70"/>
    <w:rsid w:val="004F7BAE"/>
    <w:rsid w:val="00502E1F"/>
    <w:rsid w:val="00506EF4"/>
    <w:rsid w:val="005118E8"/>
    <w:rsid w:val="00511EF0"/>
    <w:rsid w:val="00512D15"/>
    <w:rsid w:val="0051446A"/>
    <w:rsid w:val="00521509"/>
    <w:rsid w:val="005247FA"/>
    <w:rsid w:val="005344B7"/>
    <w:rsid w:val="00544212"/>
    <w:rsid w:val="0054571C"/>
    <w:rsid w:val="005553BC"/>
    <w:rsid w:val="0056080C"/>
    <w:rsid w:val="00565E3F"/>
    <w:rsid w:val="005740E8"/>
    <w:rsid w:val="005825E6"/>
    <w:rsid w:val="0058348E"/>
    <w:rsid w:val="005871DB"/>
    <w:rsid w:val="005A2F4B"/>
    <w:rsid w:val="005B2782"/>
    <w:rsid w:val="005B29C8"/>
    <w:rsid w:val="005D2757"/>
    <w:rsid w:val="005E0C88"/>
    <w:rsid w:val="005E6D17"/>
    <w:rsid w:val="005E7FAC"/>
    <w:rsid w:val="00617B34"/>
    <w:rsid w:val="00620297"/>
    <w:rsid w:val="00621196"/>
    <w:rsid w:val="00622D10"/>
    <w:rsid w:val="00632CA1"/>
    <w:rsid w:val="00646CEF"/>
    <w:rsid w:val="00656B8E"/>
    <w:rsid w:val="0065707F"/>
    <w:rsid w:val="0066759C"/>
    <w:rsid w:val="00670F1B"/>
    <w:rsid w:val="006711AF"/>
    <w:rsid w:val="006735AA"/>
    <w:rsid w:val="006837C5"/>
    <w:rsid w:val="006A0B2D"/>
    <w:rsid w:val="006B3599"/>
    <w:rsid w:val="006B649A"/>
    <w:rsid w:val="006C041C"/>
    <w:rsid w:val="006C13D7"/>
    <w:rsid w:val="006C231F"/>
    <w:rsid w:val="006D0D67"/>
    <w:rsid w:val="006D3704"/>
    <w:rsid w:val="006D565C"/>
    <w:rsid w:val="006D5E30"/>
    <w:rsid w:val="006E019F"/>
    <w:rsid w:val="006E1711"/>
    <w:rsid w:val="006E1E18"/>
    <w:rsid w:val="006F2277"/>
    <w:rsid w:val="00701169"/>
    <w:rsid w:val="00701739"/>
    <w:rsid w:val="00703B8E"/>
    <w:rsid w:val="00710520"/>
    <w:rsid w:val="007115E4"/>
    <w:rsid w:val="00716119"/>
    <w:rsid w:val="00721B83"/>
    <w:rsid w:val="00755C9E"/>
    <w:rsid w:val="007714A7"/>
    <w:rsid w:val="007729F5"/>
    <w:rsid w:val="00783A0B"/>
    <w:rsid w:val="00784638"/>
    <w:rsid w:val="00784D6A"/>
    <w:rsid w:val="00786548"/>
    <w:rsid w:val="00791E35"/>
    <w:rsid w:val="007B22D0"/>
    <w:rsid w:val="007B6793"/>
    <w:rsid w:val="007C2488"/>
    <w:rsid w:val="007D610F"/>
    <w:rsid w:val="007E2669"/>
    <w:rsid w:val="007E6625"/>
    <w:rsid w:val="00803DE7"/>
    <w:rsid w:val="0083386F"/>
    <w:rsid w:val="00844C39"/>
    <w:rsid w:val="008744E2"/>
    <w:rsid w:val="008775DC"/>
    <w:rsid w:val="00881954"/>
    <w:rsid w:val="00885039"/>
    <w:rsid w:val="00885136"/>
    <w:rsid w:val="00897759"/>
    <w:rsid w:val="008A23C6"/>
    <w:rsid w:val="008F2C9C"/>
    <w:rsid w:val="0092462C"/>
    <w:rsid w:val="00926C06"/>
    <w:rsid w:val="00937DF7"/>
    <w:rsid w:val="00954219"/>
    <w:rsid w:val="009629C0"/>
    <w:rsid w:val="0096305B"/>
    <w:rsid w:val="009873EA"/>
    <w:rsid w:val="00991EBA"/>
    <w:rsid w:val="009A4009"/>
    <w:rsid w:val="009C0EF7"/>
    <w:rsid w:val="009C4B9B"/>
    <w:rsid w:val="009C6216"/>
    <w:rsid w:val="009D77E2"/>
    <w:rsid w:val="009E6D0F"/>
    <w:rsid w:val="009E77FB"/>
    <w:rsid w:val="009F4A71"/>
    <w:rsid w:val="009F7D43"/>
    <w:rsid w:val="00A01EC5"/>
    <w:rsid w:val="00A15ABB"/>
    <w:rsid w:val="00A1646A"/>
    <w:rsid w:val="00A20614"/>
    <w:rsid w:val="00A25E10"/>
    <w:rsid w:val="00A370ED"/>
    <w:rsid w:val="00A373DA"/>
    <w:rsid w:val="00A3764C"/>
    <w:rsid w:val="00A45738"/>
    <w:rsid w:val="00A461C0"/>
    <w:rsid w:val="00A67B06"/>
    <w:rsid w:val="00A77AF4"/>
    <w:rsid w:val="00A8105E"/>
    <w:rsid w:val="00A8393F"/>
    <w:rsid w:val="00A90080"/>
    <w:rsid w:val="00A920B6"/>
    <w:rsid w:val="00A93E71"/>
    <w:rsid w:val="00A94E39"/>
    <w:rsid w:val="00AA2D88"/>
    <w:rsid w:val="00AA30CE"/>
    <w:rsid w:val="00AB1F9E"/>
    <w:rsid w:val="00AB56D4"/>
    <w:rsid w:val="00AD2EBD"/>
    <w:rsid w:val="00AD30E6"/>
    <w:rsid w:val="00AD580F"/>
    <w:rsid w:val="00AE2905"/>
    <w:rsid w:val="00AF2354"/>
    <w:rsid w:val="00AF2744"/>
    <w:rsid w:val="00B069A7"/>
    <w:rsid w:val="00B06A30"/>
    <w:rsid w:val="00B3280F"/>
    <w:rsid w:val="00B372FE"/>
    <w:rsid w:val="00B5231B"/>
    <w:rsid w:val="00B539A9"/>
    <w:rsid w:val="00B557D8"/>
    <w:rsid w:val="00B56DDB"/>
    <w:rsid w:val="00B603E5"/>
    <w:rsid w:val="00B67C87"/>
    <w:rsid w:val="00B80CFA"/>
    <w:rsid w:val="00B8284C"/>
    <w:rsid w:val="00B866DF"/>
    <w:rsid w:val="00B96289"/>
    <w:rsid w:val="00B967C2"/>
    <w:rsid w:val="00BA73C1"/>
    <w:rsid w:val="00BB00E6"/>
    <w:rsid w:val="00BC12F1"/>
    <w:rsid w:val="00BC4731"/>
    <w:rsid w:val="00BF67C1"/>
    <w:rsid w:val="00C126CC"/>
    <w:rsid w:val="00C40302"/>
    <w:rsid w:val="00C67808"/>
    <w:rsid w:val="00C74289"/>
    <w:rsid w:val="00C76F78"/>
    <w:rsid w:val="00C911C2"/>
    <w:rsid w:val="00C94FF1"/>
    <w:rsid w:val="00CA26D2"/>
    <w:rsid w:val="00CC0D07"/>
    <w:rsid w:val="00CD0537"/>
    <w:rsid w:val="00CD2076"/>
    <w:rsid w:val="00CD57BE"/>
    <w:rsid w:val="00CE1B9C"/>
    <w:rsid w:val="00D0388E"/>
    <w:rsid w:val="00D04702"/>
    <w:rsid w:val="00D20EA5"/>
    <w:rsid w:val="00D2183B"/>
    <w:rsid w:val="00D25BDC"/>
    <w:rsid w:val="00D3158F"/>
    <w:rsid w:val="00D40E12"/>
    <w:rsid w:val="00D5587D"/>
    <w:rsid w:val="00D766CD"/>
    <w:rsid w:val="00D927B7"/>
    <w:rsid w:val="00DA44A6"/>
    <w:rsid w:val="00DB20D0"/>
    <w:rsid w:val="00DD3D7E"/>
    <w:rsid w:val="00DE3259"/>
    <w:rsid w:val="00DF74A8"/>
    <w:rsid w:val="00E12CE4"/>
    <w:rsid w:val="00E163F6"/>
    <w:rsid w:val="00E21D41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3A75"/>
    <w:rsid w:val="00EA6322"/>
    <w:rsid w:val="00EB0603"/>
    <w:rsid w:val="00EC0E7D"/>
    <w:rsid w:val="00ED32B0"/>
    <w:rsid w:val="00EE0997"/>
    <w:rsid w:val="00EE1455"/>
    <w:rsid w:val="00F02FF6"/>
    <w:rsid w:val="00F0340C"/>
    <w:rsid w:val="00F11080"/>
    <w:rsid w:val="00F1598C"/>
    <w:rsid w:val="00F35A2A"/>
    <w:rsid w:val="00F42C37"/>
    <w:rsid w:val="00F57BC3"/>
    <w:rsid w:val="00F623EF"/>
    <w:rsid w:val="00F73EC4"/>
    <w:rsid w:val="00F7669D"/>
    <w:rsid w:val="00F774B2"/>
    <w:rsid w:val="00F8056A"/>
    <w:rsid w:val="00F813EE"/>
    <w:rsid w:val="00F82CD5"/>
    <w:rsid w:val="00F90DCA"/>
    <w:rsid w:val="00FA0E58"/>
    <w:rsid w:val="00FA2C99"/>
    <w:rsid w:val="00FA32CB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860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2</Pages>
  <Words>462</Words>
  <Characters>2634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2023-11-01T14:34:00Z</cp:lastPrinted>
  <dcterms:created xsi:type="dcterms:W3CDTF">2024-03-11T15:26:00Z</dcterms:created>
  <dcterms:modified xsi:type="dcterms:W3CDTF">2024-03-11T15:46:00Z</dcterms:modified>
</cp:coreProperties>
</file>