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C7A17" w:rsidRDefault="001C7A17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C18E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71312166" r:id="rId5"/>
        </w:object>
      </w:r>
    </w:p>
    <w:p w:rsidR="001C7A17" w:rsidRDefault="001C7A17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C7A17" w:rsidRDefault="001C7A1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C7A17" w:rsidRDefault="001C7A1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C7A17" w:rsidRDefault="001C7A17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C7A17" w:rsidRDefault="001C7A1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C7A17" w:rsidRDefault="001C7A1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Проєкт</w:t>
      </w:r>
    </w:p>
    <w:p w:rsidR="001C7A17" w:rsidRDefault="001C7A1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C7A17" w:rsidRDefault="001C7A1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C7A17" w:rsidRDefault="001C7A17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1C7A17" w:rsidRDefault="001C7A17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:rsidR="001C7A17" w:rsidRDefault="001C7A17" w:rsidP="00FE44DB">
      <w:pPr>
        <w:rPr>
          <w:sz w:val="24"/>
          <w:lang w:val="uk-UA"/>
        </w:rPr>
      </w:pPr>
    </w:p>
    <w:p w:rsidR="001C7A17" w:rsidRDefault="001C7A1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C7A17" w:rsidRPr="003B408E" w:rsidRDefault="001C7A1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Тумаку Василю Георгійовичу</w:t>
      </w:r>
    </w:p>
    <w:p w:rsidR="001C7A17" w:rsidRDefault="001C7A17" w:rsidP="008D785D">
      <w:pPr>
        <w:jc w:val="both"/>
        <w:rPr>
          <w:b/>
          <w:sz w:val="24"/>
          <w:szCs w:val="24"/>
          <w:lang w:val="uk-UA"/>
        </w:rPr>
      </w:pPr>
    </w:p>
    <w:p w:rsidR="001C7A17" w:rsidRDefault="001C7A17" w:rsidP="008D785D">
      <w:pPr>
        <w:jc w:val="both"/>
        <w:rPr>
          <w:b/>
          <w:sz w:val="24"/>
          <w:szCs w:val="24"/>
          <w:lang w:val="uk-UA"/>
        </w:rPr>
      </w:pPr>
    </w:p>
    <w:p w:rsidR="001C7A17" w:rsidRDefault="001C7A1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425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гр.Тумака Василя Георгійовича, 19**р.н., який зареєстрований та проживає за адресою: м.Кіцмань, АДРЕСА 1,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довідки про присвоєння ідентифікаційного номера, акт обстеження умов проживання,  копія довідки про доходи,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C7A17" w:rsidRDefault="001C7A17" w:rsidP="007B4068">
      <w:pPr>
        <w:jc w:val="both"/>
        <w:rPr>
          <w:bCs/>
          <w:sz w:val="24"/>
          <w:szCs w:val="24"/>
          <w:lang w:val="uk-UA"/>
        </w:rPr>
      </w:pPr>
    </w:p>
    <w:p w:rsidR="001C7A17" w:rsidRDefault="001C7A17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C7A17" w:rsidRDefault="001C7A1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C7A17" w:rsidRDefault="001C7A1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гр.Тумаку Василю Георгійовичу, який проживає за адресою:</w:t>
      </w:r>
      <w:r>
        <w:rPr>
          <w:szCs w:val="24"/>
        </w:rPr>
        <w:t xml:space="preserve"> </w:t>
      </w:r>
      <w:r w:rsidRPr="00BA4B67">
        <w:rPr>
          <w:rFonts w:ascii="Times New Roman" w:hAnsi="Times New Roman"/>
          <w:szCs w:val="24"/>
          <w:lang w:val="ru-RU"/>
        </w:rPr>
        <w:t xml:space="preserve">м.Кіцмань,  </w:t>
      </w:r>
      <w:r>
        <w:rPr>
          <w:rFonts w:ascii="Times New Roman" w:hAnsi="Times New Roman"/>
          <w:szCs w:val="24"/>
          <w:lang w:val="ru-RU"/>
        </w:rPr>
        <w:t xml:space="preserve">АДРЕСА 1,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1C7A17" w:rsidRDefault="001C7A1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1C7A17" w:rsidRDefault="001C7A1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:rsidR="001C7A17" w:rsidRDefault="001C7A17" w:rsidP="00AE462C">
      <w:pPr>
        <w:ind w:firstLine="600"/>
        <w:jc w:val="both"/>
        <w:rPr>
          <w:sz w:val="24"/>
          <w:szCs w:val="24"/>
          <w:lang w:val="uk-UA"/>
        </w:rPr>
      </w:pPr>
    </w:p>
    <w:p w:rsidR="001C7A17" w:rsidRPr="008B124A" w:rsidRDefault="001C7A1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1C7A17" w:rsidRDefault="001C7A17" w:rsidP="00AE462C">
      <w:pPr>
        <w:ind w:firstLine="600"/>
        <w:jc w:val="both"/>
        <w:rPr>
          <w:sz w:val="24"/>
          <w:szCs w:val="24"/>
          <w:lang w:val="uk-UA"/>
        </w:rPr>
      </w:pPr>
    </w:p>
    <w:p w:rsidR="001C7A17" w:rsidRDefault="001C7A1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C7A17" w:rsidRDefault="001C7A1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C7A17" w:rsidRDefault="001C7A1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C7A17" w:rsidRDefault="001C7A1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1C7A17" w:rsidRDefault="001C7A1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C7A17" w:rsidRDefault="001C7A1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C7A17" w:rsidRDefault="001C7A17" w:rsidP="00AE462C">
      <w:pPr>
        <w:rPr>
          <w:b/>
          <w:sz w:val="24"/>
          <w:szCs w:val="24"/>
          <w:lang w:val="uk-UA"/>
        </w:rPr>
      </w:pPr>
    </w:p>
    <w:p w:rsidR="001C7A17" w:rsidRDefault="001C7A17" w:rsidP="00AE462C">
      <w:pPr>
        <w:rPr>
          <w:b/>
          <w:sz w:val="24"/>
          <w:szCs w:val="24"/>
          <w:lang w:val="uk-UA"/>
        </w:rPr>
      </w:pPr>
    </w:p>
    <w:p w:rsidR="001C7A17" w:rsidRDefault="001C7A1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C7A17" w:rsidSect="00A07DB0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4E0D"/>
    <w:rsid w:val="00055EAF"/>
    <w:rsid w:val="000807F9"/>
    <w:rsid w:val="0008599E"/>
    <w:rsid w:val="000C419B"/>
    <w:rsid w:val="000C4C48"/>
    <w:rsid w:val="0010542E"/>
    <w:rsid w:val="00150E2F"/>
    <w:rsid w:val="00195E00"/>
    <w:rsid w:val="001B6DCD"/>
    <w:rsid w:val="001C6A3B"/>
    <w:rsid w:val="001C7A17"/>
    <w:rsid w:val="001E7D54"/>
    <w:rsid w:val="00210848"/>
    <w:rsid w:val="002A4963"/>
    <w:rsid w:val="002F150E"/>
    <w:rsid w:val="002F1FC8"/>
    <w:rsid w:val="00317AFA"/>
    <w:rsid w:val="00340AAA"/>
    <w:rsid w:val="00342505"/>
    <w:rsid w:val="003556ED"/>
    <w:rsid w:val="003624E0"/>
    <w:rsid w:val="00395EEA"/>
    <w:rsid w:val="003B408E"/>
    <w:rsid w:val="003E3B39"/>
    <w:rsid w:val="003F05A3"/>
    <w:rsid w:val="004027F1"/>
    <w:rsid w:val="00480275"/>
    <w:rsid w:val="004A30C5"/>
    <w:rsid w:val="004D664A"/>
    <w:rsid w:val="00504454"/>
    <w:rsid w:val="00515BB1"/>
    <w:rsid w:val="00527A59"/>
    <w:rsid w:val="00531C03"/>
    <w:rsid w:val="005376B1"/>
    <w:rsid w:val="0057159D"/>
    <w:rsid w:val="005825EA"/>
    <w:rsid w:val="005867DE"/>
    <w:rsid w:val="00586C9C"/>
    <w:rsid w:val="005F1579"/>
    <w:rsid w:val="00620C2F"/>
    <w:rsid w:val="006E20A4"/>
    <w:rsid w:val="00710398"/>
    <w:rsid w:val="00747D8D"/>
    <w:rsid w:val="0076044B"/>
    <w:rsid w:val="00785600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991095"/>
    <w:rsid w:val="009E7E80"/>
    <w:rsid w:val="009F0E92"/>
    <w:rsid w:val="00A07DB0"/>
    <w:rsid w:val="00A4255D"/>
    <w:rsid w:val="00A75804"/>
    <w:rsid w:val="00A83486"/>
    <w:rsid w:val="00AB23AD"/>
    <w:rsid w:val="00AC6A48"/>
    <w:rsid w:val="00AE462C"/>
    <w:rsid w:val="00B230AC"/>
    <w:rsid w:val="00B46554"/>
    <w:rsid w:val="00B61329"/>
    <w:rsid w:val="00B61AEB"/>
    <w:rsid w:val="00B96261"/>
    <w:rsid w:val="00BA4B67"/>
    <w:rsid w:val="00BA74B8"/>
    <w:rsid w:val="00BA7D9F"/>
    <w:rsid w:val="00BC18EF"/>
    <w:rsid w:val="00BC7DD9"/>
    <w:rsid w:val="00BD7D24"/>
    <w:rsid w:val="00C31FA5"/>
    <w:rsid w:val="00C37466"/>
    <w:rsid w:val="00C56C66"/>
    <w:rsid w:val="00CA4DB2"/>
    <w:rsid w:val="00CB2830"/>
    <w:rsid w:val="00CE3710"/>
    <w:rsid w:val="00D534D4"/>
    <w:rsid w:val="00D821FE"/>
    <w:rsid w:val="00D869BE"/>
    <w:rsid w:val="00D930A7"/>
    <w:rsid w:val="00DA1936"/>
    <w:rsid w:val="00DA412D"/>
    <w:rsid w:val="00DC4CF0"/>
    <w:rsid w:val="00E27B1C"/>
    <w:rsid w:val="00E53F40"/>
    <w:rsid w:val="00E56772"/>
    <w:rsid w:val="00E7431A"/>
    <w:rsid w:val="00EA2C51"/>
    <w:rsid w:val="00EC21A2"/>
    <w:rsid w:val="00F31C33"/>
    <w:rsid w:val="00F83BD4"/>
    <w:rsid w:val="00FE4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88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332</Words>
  <Characters>1899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dcterms:created xsi:type="dcterms:W3CDTF">2024-03-07T07:50:00Z</dcterms:created>
  <dcterms:modified xsi:type="dcterms:W3CDTF">2024-03-07T08:23:00Z</dcterms:modified>
</cp:coreProperties>
</file>