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4D9" w:rsidRDefault="007344D9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56DC4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768980312" r:id="rId5"/>
        </w:object>
      </w:r>
    </w:p>
    <w:p w:rsidR="007344D9" w:rsidRDefault="007344D9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7344D9" w:rsidRDefault="007344D9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7344D9" w:rsidRDefault="007344D9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7344D9" w:rsidRDefault="007344D9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344D9" w:rsidRDefault="007344D9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344D9" w:rsidRDefault="007344D9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7344D9" w:rsidRDefault="007344D9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7344D9" w:rsidRDefault="007344D9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344D9" w:rsidRDefault="007344D9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07 лютого 2024                                          м. Кіцмань                                                          </w:t>
      </w:r>
      <w:r w:rsidRPr="00286C2D">
        <w:rPr>
          <w:rFonts w:ascii="Times New Roman" w:hAnsi="Times New Roman" w:cs="Times New Roman"/>
          <w:b/>
          <w:color w:val="000000"/>
          <w:sz w:val="24"/>
          <w:szCs w:val="24"/>
        </w:rPr>
        <w:t>№ 33/2</w:t>
      </w:r>
    </w:p>
    <w:p w:rsidR="007344D9" w:rsidRDefault="007344D9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344D9" w:rsidRPr="006F2CFA" w:rsidRDefault="007344D9" w:rsidP="006F2CFA">
      <w:pPr>
        <w:pStyle w:val="normal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4D9" w:rsidRPr="006F2CFA" w:rsidRDefault="007344D9" w:rsidP="006F2CFA">
      <w:pPr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F2CFA"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міського голови Кіцманської міської ради Чернівецьк</w:t>
      </w:r>
      <w:r>
        <w:rPr>
          <w:rFonts w:ascii="Times New Roman" w:hAnsi="Times New Roman" w:cs="Times New Roman"/>
          <w:b/>
          <w:sz w:val="24"/>
          <w:szCs w:val="24"/>
        </w:rPr>
        <w:t xml:space="preserve">ого району Чернівецької області </w:t>
      </w:r>
      <w:r w:rsidRPr="006F2CFA">
        <w:rPr>
          <w:rFonts w:ascii="Times New Roman" w:hAnsi="Times New Roman" w:cs="Times New Roman"/>
          <w:b/>
          <w:sz w:val="24"/>
          <w:szCs w:val="24"/>
        </w:rPr>
        <w:t xml:space="preserve"> про присвоєння поштової адреси</w:t>
      </w:r>
    </w:p>
    <w:p w:rsidR="007344D9" w:rsidRDefault="007344D9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344D9" w:rsidRPr="006F2CFA" w:rsidRDefault="007344D9" w:rsidP="006F2CFA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</w:t>
      </w:r>
      <w:r>
        <w:rPr>
          <w:rFonts w:ascii="Times New Roman" w:hAnsi="Times New Roman" w:cs="Times New Roman"/>
          <w:sz w:val="24"/>
          <w:szCs w:val="24"/>
        </w:rPr>
        <w:t xml:space="preserve">ої діяльності», </w:t>
      </w:r>
      <w:r w:rsidRPr="006F2CFA">
        <w:rPr>
          <w:rFonts w:ascii="Times New Roman" w:hAnsi="Times New Roman" w:cs="Times New Roman"/>
          <w:sz w:val="24"/>
          <w:szCs w:val="24"/>
        </w:rPr>
        <w:t xml:space="preserve">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7 липня 2021 р.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виконавчий комітет міської ради</w:t>
      </w:r>
    </w:p>
    <w:p w:rsidR="007344D9" w:rsidRDefault="007344D9">
      <w:pPr>
        <w:pStyle w:val="normal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44D9" w:rsidRDefault="007344D9">
      <w:pPr>
        <w:pStyle w:val="normal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И Р І Ш И В:</w:t>
      </w:r>
    </w:p>
    <w:p w:rsidR="007344D9" w:rsidRPr="006F2CFA" w:rsidRDefault="007344D9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F2CFA">
        <w:rPr>
          <w:rFonts w:ascii="Times New Roman" w:hAnsi="Times New Roman" w:cs="Times New Roman"/>
          <w:sz w:val="24"/>
          <w:szCs w:val="24"/>
        </w:rPr>
        <w:t>1. Затвердити:</w:t>
      </w:r>
    </w:p>
    <w:p w:rsidR="007344D9" w:rsidRDefault="007344D9" w:rsidP="003177CD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 xml:space="preserve">- розпорядження міського голови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6F2CFA">
        <w:rPr>
          <w:rFonts w:ascii="Times New Roman" w:hAnsi="Times New Roman" w:cs="Times New Roman"/>
          <w:sz w:val="24"/>
          <w:szCs w:val="24"/>
        </w:rPr>
        <w:t xml:space="preserve">2-р від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6F2CF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01.</w:t>
      </w:r>
      <w:r w:rsidRPr="006F2CFA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6F2CFA">
        <w:rPr>
          <w:rFonts w:ascii="Times New Roman" w:hAnsi="Times New Roman" w:cs="Times New Roman"/>
          <w:sz w:val="24"/>
          <w:szCs w:val="24"/>
        </w:rPr>
        <w:t xml:space="preserve"> року «Про присвоєння поштової адреси</w:t>
      </w:r>
      <w:r>
        <w:rPr>
          <w:rFonts w:ascii="Times New Roman" w:hAnsi="Times New Roman" w:cs="Times New Roman"/>
          <w:sz w:val="24"/>
          <w:szCs w:val="24"/>
        </w:rPr>
        <w:t>»;</w:t>
      </w:r>
      <w:r w:rsidRPr="00B25593">
        <w:rPr>
          <w:rFonts w:ascii="Times New Roman" w:hAnsi="Times New Roman" w:cs="Times New Roman"/>
          <w:color w:val="FFFFFF"/>
          <w:sz w:val="24"/>
          <w:szCs w:val="24"/>
        </w:rPr>
        <w:t>(с.Ошихліби вул..Грушевського, 63 Друцул Яросл.Вас.)</w:t>
      </w:r>
    </w:p>
    <w:p w:rsidR="007344D9" w:rsidRDefault="007344D9" w:rsidP="003177CD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- розпорядження міського голови Кіцманської міської ради № 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6F2CFA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16.01</w:t>
      </w:r>
      <w:r w:rsidRPr="006F2CFA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6F2CFA">
        <w:rPr>
          <w:rFonts w:ascii="Times New Roman" w:hAnsi="Times New Roman" w:cs="Times New Roman"/>
          <w:sz w:val="24"/>
          <w:szCs w:val="24"/>
        </w:rPr>
        <w:t xml:space="preserve"> року «Про присвоєння поштової адреси</w:t>
      </w:r>
      <w:r>
        <w:rPr>
          <w:rFonts w:ascii="Times New Roman" w:hAnsi="Times New Roman" w:cs="Times New Roman"/>
          <w:sz w:val="24"/>
          <w:szCs w:val="24"/>
        </w:rPr>
        <w:t>»;</w:t>
      </w:r>
      <w:r w:rsidRPr="00B25593">
        <w:rPr>
          <w:rFonts w:ascii="Times New Roman" w:hAnsi="Times New Roman" w:cs="Times New Roman"/>
          <w:color w:val="FFFFFF"/>
          <w:sz w:val="24"/>
          <w:szCs w:val="24"/>
        </w:rPr>
        <w:t>с.Шипинці вул.Миколайчука, 15 Паламарюк Інна Анатол.)</w:t>
      </w:r>
    </w:p>
    <w:p w:rsidR="007344D9" w:rsidRPr="006F2CFA" w:rsidRDefault="007344D9" w:rsidP="003177CD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2CFA">
        <w:rPr>
          <w:rFonts w:ascii="Times New Roman" w:hAnsi="Times New Roman" w:cs="Times New Roman"/>
          <w:sz w:val="24"/>
          <w:szCs w:val="24"/>
        </w:rPr>
        <w:t>- розпорядження міського голови Кіцманської міської ради № 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F2CFA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25.01.</w:t>
      </w:r>
      <w:r w:rsidRPr="006F2CFA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6F2CFA">
        <w:rPr>
          <w:rFonts w:ascii="Times New Roman" w:hAnsi="Times New Roman" w:cs="Times New Roman"/>
          <w:sz w:val="24"/>
          <w:szCs w:val="24"/>
        </w:rPr>
        <w:t xml:space="preserve"> року «Про присвоєння поштової адреси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F2CFA">
        <w:rPr>
          <w:rFonts w:ascii="Times New Roman" w:hAnsi="Times New Roman" w:cs="Times New Roman"/>
          <w:sz w:val="24"/>
          <w:szCs w:val="24"/>
        </w:rPr>
        <w:t>.</w:t>
      </w:r>
      <w:r w:rsidRPr="00B25593">
        <w:rPr>
          <w:rFonts w:ascii="Times New Roman" w:hAnsi="Times New Roman" w:cs="Times New Roman"/>
          <w:color w:val="FFFFFF"/>
          <w:sz w:val="24"/>
          <w:szCs w:val="24"/>
        </w:rPr>
        <w:t>(м.Кіцмань пр..Чагор, 4-А Кобаль Тетяна Миколаїв.)</w:t>
      </w:r>
    </w:p>
    <w:p w:rsidR="007344D9" w:rsidRDefault="007344D9" w:rsidP="00F71D37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44D9" w:rsidRDefault="007344D9" w:rsidP="00F71D37">
      <w:pPr>
        <w:pStyle w:val="normal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F2CFA">
        <w:rPr>
          <w:rFonts w:ascii="Times New Roman" w:hAnsi="Times New Roman" w:cs="Times New Roman"/>
          <w:sz w:val="24"/>
          <w:szCs w:val="24"/>
        </w:rPr>
        <w:t xml:space="preserve">2. Контроль за виконанням </w:t>
      </w:r>
      <w:r>
        <w:rPr>
          <w:rFonts w:ascii="Times New Roman" w:hAnsi="Times New Roman" w:cs="Times New Roman"/>
          <w:sz w:val="24"/>
          <w:szCs w:val="24"/>
        </w:rPr>
        <w:t>ць</w:t>
      </w:r>
      <w:r w:rsidRPr="006F2CFA">
        <w:rPr>
          <w:rFonts w:ascii="Times New Roman" w:hAnsi="Times New Roman" w:cs="Times New Roman"/>
          <w:sz w:val="24"/>
          <w:szCs w:val="24"/>
        </w:rPr>
        <w:t xml:space="preserve">ого рішення покласти на </w:t>
      </w:r>
      <w:r>
        <w:rPr>
          <w:rFonts w:ascii="Times New Roman" w:hAnsi="Times New Roman" w:cs="Times New Roman"/>
          <w:sz w:val="24"/>
          <w:szCs w:val="24"/>
        </w:rPr>
        <w:t>керуючу справами Кіцманської міської ради Ярославу РАКОВІЦУ</w:t>
      </w:r>
      <w:r w:rsidRPr="006F2CFA">
        <w:rPr>
          <w:rFonts w:ascii="Times New Roman" w:hAnsi="Times New Roman" w:cs="Times New Roman"/>
          <w:sz w:val="24"/>
          <w:szCs w:val="24"/>
        </w:rPr>
        <w:t>.</w:t>
      </w:r>
    </w:p>
    <w:p w:rsidR="007344D9" w:rsidRDefault="007344D9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44D9" w:rsidRDefault="007344D9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44D9" w:rsidRDefault="007344D9" w:rsidP="006F2CFA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44D9" w:rsidRDefault="007344D9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Міський голова                                                                                                 Сергій БУЛЕГА</w:t>
      </w:r>
    </w:p>
    <w:p w:rsidR="007344D9" w:rsidRDefault="007344D9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4D9" w:rsidRDefault="007344D9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4D9" w:rsidRDefault="007344D9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4D9" w:rsidRDefault="007344D9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4D9" w:rsidRDefault="007344D9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4D9" w:rsidRDefault="007344D9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4D9" w:rsidRDefault="007344D9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4D9" w:rsidRDefault="007344D9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44D9" w:rsidRDefault="007344D9" w:rsidP="004E36FE">
      <w:pPr>
        <w:pStyle w:val="normal0"/>
      </w:pPr>
    </w:p>
    <w:sectPr w:rsidR="007344D9" w:rsidSect="00FD192F">
      <w:pgSz w:w="11906" w:h="16838"/>
      <w:pgMar w:top="540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13FE0"/>
    <w:rsid w:val="00157D70"/>
    <w:rsid w:val="002207FC"/>
    <w:rsid w:val="002673B8"/>
    <w:rsid w:val="00286C2D"/>
    <w:rsid w:val="003177CD"/>
    <w:rsid w:val="00495AFA"/>
    <w:rsid w:val="004E36FE"/>
    <w:rsid w:val="004E40E4"/>
    <w:rsid w:val="00641690"/>
    <w:rsid w:val="00656DC4"/>
    <w:rsid w:val="006F2CFA"/>
    <w:rsid w:val="006F5F81"/>
    <w:rsid w:val="007344D9"/>
    <w:rsid w:val="008023D5"/>
    <w:rsid w:val="009579B1"/>
    <w:rsid w:val="00977473"/>
    <w:rsid w:val="00A0758A"/>
    <w:rsid w:val="00AA6990"/>
    <w:rsid w:val="00B25593"/>
    <w:rsid w:val="00B34730"/>
    <w:rsid w:val="00C346D4"/>
    <w:rsid w:val="00C73872"/>
    <w:rsid w:val="00C9272E"/>
    <w:rsid w:val="00CF5042"/>
    <w:rsid w:val="00E05B71"/>
    <w:rsid w:val="00EC5691"/>
    <w:rsid w:val="00F71D37"/>
    <w:rsid w:val="00FD191D"/>
    <w:rsid w:val="00FD19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77473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77473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77473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77473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77473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77473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977473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977473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304</Words>
  <Characters>1739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5</cp:revision>
  <cp:lastPrinted>2024-02-09T08:17:00Z</cp:lastPrinted>
  <dcterms:created xsi:type="dcterms:W3CDTF">2024-02-01T10:36:00Z</dcterms:created>
  <dcterms:modified xsi:type="dcterms:W3CDTF">2024-02-09T08:39:00Z</dcterms:modified>
</cp:coreProperties>
</file>