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EF" w:rsidRPr="00A461C0" w:rsidRDefault="00DC57E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8808037" r:id="rId8"/>
        </w:object>
      </w:r>
    </w:p>
    <w:p w:rsidR="00DC57EF" w:rsidRPr="00D927B7" w:rsidRDefault="00DC57E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C57EF" w:rsidRPr="00D927B7" w:rsidRDefault="00DC57E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C57EF" w:rsidRPr="00D927B7" w:rsidRDefault="00DC57E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C57EF" w:rsidRPr="00D927B7" w:rsidRDefault="00DC57E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C57EF" w:rsidRDefault="00DC57E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C57EF" w:rsidRDefault="00DC57E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C57EF" w:rsidRPr="00A461C0" w:rsidRDefault="00DC57E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DC57EF" w:rsidRPr="00A461C0" w:rsidRDefault="00DC57E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C57EF" w:rsidRDefault="00DC57E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№_______</w:t>
      </w:r>
    </w:p>
    <w:p w:rsidR="00DC57EF" w:rsidRPr="00A461C0" w:rsidRDefault="00DC57EF" w:rsidP="00EE1455">
      <w:pPr>
        <w:pStyle w:val="Normal2"/>
        <w:rPr>
          <w:rFonts w:ascii="Times New Roman" w:hAnsi="Times New Roman"/>
          <w:b/>
          <w:szCs w:val="24"/>
        </w:rPr>
      </w:pPr>
    </w:p>
    <w:p w:rsidR="00DC57EF" w:rsidRDefault="00DC57E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DC57EF" w:rsidRDefault="00DC57EF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DC57EF" w:rsidRDefault="00DC57EF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Pr="00297282" w:rsidRDefault="00DC57EF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DC57EF" w:rsidRDefault="00DC57EF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C57EF" w:rsidRDefault="00DC57EF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DC57EF" w:rsidRPr="006B649A" w:rsidRDefault="00DC57EF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50DA0">
        <w:rPr>
          <w:rFonts w:ascii="Times New Roman" w:hAnsi="Times New Roman"/>
          <w:bCs/>
          <w:sz w:val="24"/>
          <w:szCs w:val="24"/>
          <w:lang w:val="uk-UA"/>
        </w:rPr>
        <w:t>січень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DC57EF" w:rsidRPr="0049467A" w:rsidRDefault="00DC57E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DC57EF" w:rsidRDefault="00DC57E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Pr="006E1E18" w:rsidRDefault="00DC57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C57EF" w:rsidRPr="00AB1F9E" w:rsidRDefault="00DC57E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C57EF" w:rsidRDefault="00DC57EF">
      <w:pPr>
        <w:rPr>
          <w:lang w:val="uk-UA"/>
        </w:rPr>
      </w:pPr>
    </w:p>
    <w:p w:rsidR="00DC57EF" w:rsidRDefault="00DC57EF">
      <w:pPr>
        <w:rPr>
          <w:lang w:val="uk-UA"/>
        </w:rPr>
      </w:pPr>
    </w:p>
    <w:p w:rsidR="00DC57EF" w:rsidRDefault="00DC57EF">
      <w:pPr>
        <w:rPr>
          <w:lang w:val="uk-UA"/>
        </w:rPr>
      </w:pPr>
    </w:p>
    <w:sectPr w:rsidR="00DC57EF" w:rsidSect="00F1725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7EF" w:rsidRDefault="00DC57EF" w:rsidP="00EE1455">
      <w:pPr>
        <w:spacing w:after="0" w:line="240" w:lineRule="auto"/>
      </w:pPr>
      <w:r>
        <w:separator/>
      </w:r>
    </w:p>
  </w:endnote>
  <w:endnote w:type="continuationSeparator" w:id="0">
    <w:p w:rsidR="00DC57EF" w:rsidRDefault="00DC57E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7EF" w:rsidRDefault="00DC57EF" w:rsidP="00EE1455">
      <w:pPr>
        <w:spacing w:after="0" w:line="240" w:lineRule="auto"/>
      </w:pPr>
      <w:r>
        <w:separator/>
      </w:r>
    </w:p>
  </w:footnote>
  <w:footnote w:type="continuationSeparator" w:id="0">
    <w:p w:rsidR="00DC57EF" w:rsidRDefault="00DC57E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1A71"/>
    <w:rsid w:val="000E5091"/>
    <w:rsid w:val="000E63CB"/>
    <w:rsid w:val="00141FC4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544D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30B"/>
    <w:rsid w:val="003E3FED"/>
    <w:rsid w:val="0041052A"/>
    <w:rsid w:val="0043563E"/>
    <w:rsid w:val="004474E2"/>
    <w:rsid w:val="00447CED"/>
    <w:rsid w:val="00460077"/>
    <w:rsid w:val="004617E0"/>
    <w:rsid w:val="00474D97"/>
    <w:rsid w:val="0048639B"/>
    <w:rsid w:val="00491024"/>
    <w:rsid w:val="0049467A"/>
    <w:rsid w:val="004A28F2"/>
    <w:rsid w:val="004B527B"/>
    <w:rsid w:val="004C2D83"/>
    <w:rsid w:val="004C6B29"/>
    <w:rsid w:val="004C7D40"/>
    <w:rsid w:val="004E0CDA"/>
    <w:rsid w:val="004F2A70"/>
    <w:rsid w:val="004F7BAE"/>
    <w:rsid w:val="00502E1F"/>
    <w:rsid w:val="005118E8"/>
    <w:rsid w:val="00511EF0"/>
    <w:rsid w:val="00512D15"/>
    <w:rsid w:val="0051446A"/>
    <w:rsid w:val="00521509"/>
    <w:rsid w:val="005441FC"/>
    <w:rsid w:val="00544212"/>
    <w:rsid w:val="0054571C"/>
    <w:rsid w:val="005553BC"/>
    <w:rsid w:val="0056080C"/>
    <w:rsid w:val="00565E3F"/>
    <w:rsid w:val="005740E8"/>
    <w:rsid w:val="00584D6A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1E9E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A19C9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F026F"/>
    <w:rsid w:val="00903834"/>
    <w:rsid w:val="00921BF6"/>
    <w:rsid w:val="0092462C"/>
    <w:rsid w:val="00937DF7"/>
    <w:rsid w:val="00954219"/>
    <w:rsid w:val="009629C0"/>
    <w:rsid w:val="00965DA6"/>
    <w:rsid w:val="00991EBA"/>
    <w:rsid w:val="009A4009"/>
    <w:rsid w:val="009C4B9B"/>
    <w:rsid w:val="009C6216"/>
    <w:rsid w:val="009D77E2"/>
    <w:rsid w:val="009E6BD0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C34322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C57EF"/>
    <w:rsid w:val="00DE3259"/>
    <w:rsid w:val="00DF4816"/>
    <w:rsid w:val="00DF74A8"/>
    <w:rsid w:val="00E163F6"/>
    <w:rsid w:val="00E21D41"/>
    <w:rsid w:val="00E33B7F"/>
    <w:rsid w:val="00E41228"/>
    <w:rsid w:val="00E50DA0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1598C"/>
    <w:rsid w:val="00F17255"/>
    <w:rsid w:val="00F35A2A"/>
    <w:rsid w:val="00F42C37"/>
    <w:rsid w:val="00F57BC3"/>
    <w:rsid w:val="00F623EF"/>
    <w:rsid w:val="00F72B43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4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255</Words>
  <Characters>1454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2023-10-10T10:43:00Z</cp:lastPrinted>
  <dcterms:created xsi:type="dcterms:W3CDTF">2024-01-09T08:17:00Z</dcterms:created>
  <dcterms:modified xsi:type="dcterms:W3CDTF">2024-02-07T08:48:00Z</dcterms:modified>
</cp:coreProperties>
</file>