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9E" w:rsidRDefault="0062519E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68296666" r:id="rId5"/>
        </w:object>
      </w:r>
    </w:p>
    <w:p w:rsidR="0062519E" w:rsidRDefault="0062519E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2519E" w:rsidRDefault="0062519E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2519E" w:rsidRDefault="0062519E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62519E" w:rsidRDefault="0062519E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2519E" w:rsidRDefault="0062519E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2519E" w:rsidRDefault="0062519E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62519E" w:rsidRDefault="0062519E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2519E" w:rsidRPr="006F2CFA" w:rsidRDefault="0062519E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519E" w:rsidRPr="006F2CFA" w:rsidRDefault="0062519E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62519E" w:rsidRDefault="0062519E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519E" w:rsidRPr="006F2CFA" w:rsidRDefault="0062519E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</w:t>
      </w:r>
      <w:r>
        <w:rPr>
          <w:rFonts w:ascii="Times New Roman" w:hAnsi="Times New Roman" w:cs="Times New Roman"/>
          <w:sz w:val="24"/>
          <w:szCs w:val="24"/>
        </w:rPr>
        <w:t xml:space="preserve">ої діяльності», </w:t>
      </w:r>
      <w:r w:rsidRPr="006F2CFA">
        <w:rPr>
          <w:rFonts w:ascii="Times New Roman" w:hAnsi="Times New Roman" w:cs="Times New Roman"/>
          <w:sz w:val="24"/>
          <w:szCs w:val="24"/>
        </w:rPr>
        <w:t xml:space="preserve">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виконавчий комітет міської ради</w:t>
      </w:r>
    </w:p>
    <w:p w:rsidR="0062519E" w:rsidRDefault="0062519E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519E" w:rsidRDefault="0062519E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62519E" w:rsidRPr="006F2CFA" w:rsidRDefault="0062519E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1. Затвердити:</w:t>
      </w:r>
    </w:p>
    <w:p w:rsidR="0062519E" w:rsidRDefault="0062519E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2CFA">
        <w:rPr>
          <w:rFonts w:ascii="Times New Roman" w:hAnsi="Times New Roman" w:cs="Times New Roman"/>
          <w:sz w:val="24"/>
          <w:szCs w:val="24"/>
        </w:rPr>
        <w:t xml:space="preserve">2-р від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01.</w:t>
      </w:r>
      <w:r w:rsidRPr="006F2CFA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F2CFA">
        <w:rPr>
          <w:rFonts w:ascii="Times New Roman" w:hAnsi="Times New Roman" w:cs="Times New Roman"/>
          <w:sz w:val="24"/>
          <w:szCs w:val="24"/>
        </w:rPr>
        <w:t xml:space="preserve">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B25593">
        <w:rPr>
          <w:rFonts w:ascii="Times New Roman" w:hAnsi="Times New Roman" w:cs="Times New Roman"/>
          <w:color w:val="FFFFFF"/>
          <w:sz w:val="24"/>
          <w:szCs w:val="24"/>
        </w:rPr>
        <w:t>(с.Ошихліби вул..Грушевського, 63 Друцул Яросл.Вас.)</w:t>
      </w:r>
    </w:p>
    <w:p w:rsidR="0062519E" w:rsidRDefault="0062519E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16.01</w:t>
      </w:r>
      <w:r w:rsidRPr="006F2CFA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F2CFA">
        <w:rPr>
          <w:rFonts w:ascii="Times New Roman" w:hAnsi="Times New Roman" w:cs="Times New Roman"/>
          <w:sz w:val="24"/>
          <w:szCs w:val="24"/>
        </w:rPr>
        <w:t xml:space="preserve">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B25593">
        <w:rPr>
          <w:rFonts w:ascii="Times New Roman" w:hAnsi="Times New Roman" w:cs="Times New Roman"/>
          <w:color w:val="FFFFFF"/>
          <w:sz w:val="24"/>
          <w:szCs w:val="24"/>
        </w:rPr>
        <w:t>с.Шипинці вул.Миколайчука, 15 Паламарюк Інна Анатол.)</w:t>
      </w:r>
    </w:p>
    <w:p w:rsidR="0062519E" w:rsidRPr="006F2CFA" w:rsidRDefault="0062519E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25.01.</w:t>
      </w:r>
      <w:r w:rsidRPr="006F2CFA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F2CFA">
        <w:rPr>
          <w:rFonts w:ascii="Times New Roman" w:hAnsi="Times New Roman" w:cs="Times New Roman"/>
          <w:sz w:val="24"/>
          <w:szCs w:val="24"/>
        </w:rPr>
        <w:t xml:space="preserve">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  <w:r w:rsidRPr="00B25593">
        <w:rPr>
          <w:rFonts w:ascii="Times New Roman" w:hAnsi="Times New Roman" w:cs="Times New Roman"/>
          <w:color w:val="FFFFFF"/>
          <w:sz w:val="24"/>
          <w:szCs w:val="24"/>
        </w:rPr>
        <w:t>(м.Кіцмань пр..Чагор, 4-А Кобаль Тетяна Миколаїв.)</w:t>
      </w:r>
    </w:p>
    <w:p w:rsidR="0062519E" w:rsidRDefault="0062519E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19E" w:rsidRDefault="0062519E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</w:t>
      </w:r>
      <w:r>
        <w:rPr>
          <w:rFonts w:ascii="Times New Roman" w:hAnsi="Times New Roman" w:cs="Times New Roman"/>
          <w:sz w:val="24"/>
          <w:szCs w:val="24"/>
        </w:rPr>
        <w:t>ць</w:t>
      </w:r>
      <w:r w:rsidRPr="006F2CFA">
        <w:rPr>
          <w:rFonts w:ascii="Times New Roman" w:hAnsi="Times New Roman" w:cs="Times New Roman"/>
          <w:sz w:val="24"/>
          <w:szCs w:val="24"/>
        </w:rPr>
        <w:t xml:space="preserve">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62519E" w:rsidRDefault="0062519E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19E" w:rsidRDefault="0062519E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19E" w:rsidRDefault="0062519E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19E" w:rsidRDefault="0062519E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19E" w:rsidRDefault="0062519E" w:rsidP="004E36FE">
      <w:pPr>
        <w:pStyle w:val="normal0"/>
      </w:pPr>
    </w:p>
    <w:sectPr w:rsidR="0062519E" w:rsidSect="00FD192F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13FE0"/>
    <w:rsid w:val="00157D70"/>
    <w:rsid w:val="002207FC"/>
    <w:rsid w:val="002673B8"/>
    <w:rsid w:val="003177CD"/>
    <w:rsid w:val="00495AFA"/>
    <w:rsid w:val="004E36FE"/>
    <w:rsid w:val="004E40E4"/>
    <w:rsid w:val="005E2ACA"/>
    <w:rsid w:val="0062519E"/>
    <w:rsid w:val="00641690"/>
    <w:rsid w:val="00656DC4"/>
    <w:rsid w:val="006F2CFA"/>
    <w:rsid w:val="008023D5"/>
    <w:rsid w:val="00A0758A"/>
    <w:rsid w:val="00A6287D"/>
    <w:rsid w:val="00AA6990"/>
    <w:rsid w:val="00B25593"/>
    <w:rsid w:val="00B34730"/>
    <w:rsid w:val="00C73872"/>
    <w:rsid w:val="00C9272E"/>
    <w:rsid w:val="00CF5042"/>
    <w:rsid w:val="00F71D37"/>
    <w:rsid w:val="00F7671F"/>
    <w:rsid w:val="00FD191D"/>
    <w:rsid w:val="00FD1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7671F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7671F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671F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7671F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7671F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7671F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F7671F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7671F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301</Words>
  <Characters>1716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2024-02-01T10:20:00Z</cp:lastPrinted>
  <dcterms:created xsi:type="dcterms:W3CDTF">2024-02-01T10:36:00Z</dcterms:created>
  <dcterms:modified xsi:type="dcterms:W3CDTF">2024-02-01T10:45:00Z</dcterms:modified>
</cp:coreProperties>
</file>