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028" w:rsidRDefault="001B4028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6926827" r:id="rId5"/>
        </w:object>
      </w:r>
    </w:p>
    <w:p w:rsidR="001B4028" w:rsidRDefault="001B4028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1B4028" w:rsidRDefault="001B4028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1B4028" w:rsidRDefault="001B4028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1B4028" w:rsidRDefault="001B4028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B4028" w:rsidRDefault="001B4028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B4028" w:rsidRDefault="001B4028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12 січня 2024                                               м. Кіцмань                                                          </w:t>
      </w:r>
      <w:r w:rsidRPr="00A64F7D">
        <w:rPr>
          <w:rFonts w:ascii="Times New Roman" w:hAnsi="Times New Roman" w:cs="Times New Roman"/>
          <w:b/>
          <w:color w:val="000000"/>
          <w:sz w:val="24"/>
          <w:szCs w:val="24"/>
        </w:rPr>
        <w:t>№ 9/1</w:t>
      </w:r>
    </w:p>
    <w:p w:rsidR="001B4028" w:rsidRDefault="001B4028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B4028" w:rsidRPr="006F2CFA" w:rsidRDefault="001B4028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028" w:rsidRPr="006F2CFA" w:rsidRDefault="001B4028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1B4028" w:rsidRDefault="001B4028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4028" w:rsidRPr="006F2CFA" w:rsidRDefault="001B4028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1B4028" w:rsidRDefault="001B4028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028" w:rsidRDefault="001B4028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1B4028" w:rsidRPr="006F2CFA" w:rsidRDefault="001B4028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1. Затвердити:</w:t>
      </w:r>
    </w:p>
    <w:p w:rsidR="001B4028" w:rsidRDefault="001B4028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77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30.11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1B4028" w:rsidRDefault="001B4028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91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13.12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1B4028" w:rsidRPr="006F2CFA" w:rsidRDefault="001B4028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92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13.12</w:t>
      </w:r>
      <w:r w:rsidRPr="006F2CFA">
        <w:rPr>
          <w:rFonts w:ascii="Times New Roman" w:hAnsi="Times New Roman" w:cs="Times New Roman"/>
          <w:sz w:val="24"/>
          <w:szCs w:val="24"/>
        </w:rPr>
        <w:t>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1B4028" w:rsidRDefault="001B4028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4028" w:rsidRDefault="001B4028" w:rsidP="0082176A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(секретара) виконавчого комітету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1B4028" w:rsidRDefault="001B4028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028" w:rsidRDefault="001B4028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028" w:rsidRDefault="001B4028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028" w:rsidRDefault="001B4028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028" w:rsidRDefault="001B4028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028" w:rsidRDefault="001B4028" w:rsidP="004E36FE">
      <w:pPr>
        <w:pStyle w:val="normal0"/>
      </w:pPr>
    </w:p>
    <w:p w:rsidR="001B4028" w:rsidRDefault="001B4028" w:rsidP="004E36FE">
      <w:pPr>
        <w:pStyle w:val="normal0"/>
      </w:pPr>
    </w:p>
    <w:p w:rsidR="001B4028" w:rsidRDefault="001B4028" w:rsidP="004E36FE">
      <w:pPr>
        <w:pStyle w:val="normal0"/>
      </w:pPr>
    </w:p>
    <w:sectPr w:rsidR="001B4028" w:rsidSect="00735296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40FDB"/>
    <w:rsid w:val="00143BD9"/>
    <w:rsid w:val="001B4028"/>
    <w:rsid w:val="002758B8"/>
    <w:rsid w:val="003177CD"/>
    <w:rsid w:val="004B0206"/>
    <w:rsid w:val="004D660F"/>
    <w:rsid w:val="004E36FE"/>
    <w:rsid w:val="00641690"/>
    <w:rsid w:val="00656DC4"/>
    <w:rsid w:val="006F2CFA"/>
    <w:rsid w:val="00735296"/>
    <w:rsid w:val="007E4CEA"/>
    <w:rsid w:val="008023D5"/>
    <w:rsid w:val="0082176A"/>
    <w:rsid w:val="008E7719"/>
    <w:rsid w:val="00A0758A"/>
    <w:rsid w:val="00A64F7D"/>
    <w:rsid w:val="00AC6207"/>
    <w:rsid w:val="00B34730"/>
    <w:rsid w:val="00C73872"/>
    <w:rsid w:val="00CA1344"/>
    <w:rsid w:val="00F06ED9"/>
    <w:rsid w:val="00F71D37"/>
    <w:rsid w:val="00FA6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6207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C6207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C6207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C6207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C6207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C6207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C6207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C6207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284</Words>
  <Characters>1620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2024-01-16T14:13:00Z</cp:lastPrinted>
  <dcterms:created xsi:type="dcterms:W3CDTF">2024-01-04T07:56:00Z</dcterms:created>
  <dcterms:modified xsi:type="dcterms:W3CDTF">2024-01-16T14:14:00Z</dcterms:modified>
</cp:coreProperties>
</file>