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485" w:rsidRPr="00A461C0" w:rsidRDefault="0069248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66926982" r:id="rId8"/>
        </w:object>
      </w:r>
    </w:p>
    <w:p w:rsidR="00692485" w:rsidRPr="00D927B7" w:rsidRDefault="00692485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692485" w:rsidRPr="00D927B7" w:rsidRDefault="0069248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692485" w:rsidRPr="00D927B7" w:rsidRDefault="0069248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692485" w:rsidRPr="00D927B7" w:rsidRDefault="00692485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692485" w:rsidRDefault="0069248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92485" w:rsidRDefault="0069248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692485" w:rsidRDefault="0069248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92485" w:rsidRPr="00A461C0" w:rsidRDefault="0069248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692485" w:rsidRPr="00A461C0" w:rsidRDefault="00692485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692485" w:rsidRDefault="00692485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12 січня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</w:t>
      </w:r>
      <w:r>
        <w:rPr>
          <w:rFonts w:ascii="Times New Roman" w:hAnsi="Times New Roman"/>
          <w:szCs w:val="24"/>
        </w:rPr>
        <w:t xml:space="preserve">          </w:t>
      </w:r>
      <w:r w:rsidRPr="00A461C0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     </w:t>
      </w:r>
      <w:r w:rsidRPr="009E5ABE">
        <w:rPr>
          <w:rFonts w:ascii="Times New Roman" w:hAnsi="Times New Roman"/>
          <w:b/>
          <w:szCs w:val="24"/>
        </w:rPr>
        <w:t>№ 10/1</w:t>
      </w:r>
    </w:p>
    <w:p w:rsidR="00692485" w:rsidRPr="00A461C0" w:rsidRDefault="00692485" w:rsidP="00EE1455">
      <w:pPr>
        <w:pStyle w:val="Normal2"/>
        <w:rPr>
          <w:rFonts w:ascii="Times New Roman" w:hAnsi="Times New Roman"/>
          <w:b/>
          <w:szCs w:val="24"/>
        </w:rPr>
      </w:pPr>
    </w:p>
    <w:p w:rsidR="00692485" w:rsidRDefault="00692485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92485" w:rsidRDefault="00692485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692485" w:rsidRDefault="00692485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692485" w:rsidRDefault="00692485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92485" w:rsidRDefault="00692485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92485" w:rsidRPr="00297282" w:rsidRDefault="00692485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( </w:t>
      </w:r>
      <w:r>
        <w:rPr>
          <w:rFonts w:ascii="Times New Roman" w:hAnsi="Times New Roman"/>
          <w:bCs/>
          <w:sz w:val="24"/>
          <w:szCs w:val="24"/>
          <w:lang w:val="uk-UA"/>
        </w:rPr>
        <w:t>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59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692485" w:rsidRDefault="00692485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92485" w:rsidRDefault="00692485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692485" w:rsidRDefault="00692485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 та джерело компенсації особам, що  розмістили  внутрішньо переміщених осіб.</w:t>
      </w:r>
    </w:p>
    <w:p w:rsidR="00692485" w:rsidRPr="006B649A" w:rsidRDefault="00692485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3E330B">
        <w:rPr>
          <w:rFonts w:ascii="Times New Roman" w:hAnsi="Times New Roman"/>
          <w:bCs/>
          <w:sz w:val="24"/>
          <w:szCs w:val="24"/>
          <w:lang w:val="uk-UA"/>
        </w:rPr>
        <w:t>грудень</w:t>
      </w:r>
      <w:r w:rsidRPr="001A2A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01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4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додається).</w:t>
      </w:r>
    </w:p>
    <w:p w:rsidR="00692485" w:rsidRPr="0049467A" w:rsidRDefault="00692485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начальника відділу з питань соціальної роботи Світлану ІВАНЦИН.</w:t>
      </w:r>
    </w:p>
    <w:p w:rsidR="00692485" w:rsidRDefault="0069248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92485" w:rsidRDefault="0069248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92485" w:rsidRDefault="0069248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92485" w:rsidRDefault="0069248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692485" w:rsidRDefault="0069248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92485" w:rsidRDefault="0069248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92485" w:rsidRDefault="0069248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92485" w:rsidRDefault="0069248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92485" w:rsidRDefault="0069248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92485" w:rsidRDefault="0069248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92485" w:rsidRDefault="0069248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92485" w:rsidRDefault="0069248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92485" w:rsidRDefault="0069248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92485" w:rsidRDefault="0069248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92485" w:rsidRDefault="0069248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92485" w:rsidRPr="006E1E18" w:rsidRDefault="0069248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92485" w:rsidRPr="00AB1F9E" w:rsidRDefault="0069248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92485" w:rsidRDefault="00692485">
      <w:pPr>
        <w:rPr>
          <w:lang w:val="uk-UA"/>
        </w:rPr>
      </w:pPr>
    </w:p>
    <w:p w:rsidR="00692485" w:rsidRDefault="00692485">
      <w:pPr>
        <w:rPr>
          <w:lang w:val="uk-UA"/>
        </w:rPr>
      </w:pPr>
    </w:p>
    <w:p w:rsidR="00692485" w:rsidRDefault="00692485">
      <w:pPr>
        <w:rPr>
          <w:lang w:val="uk-UA"/>
        </w:rPr>
      </w:pPr>
    </w:p>
    <w:sectPr w:rsidR="00692485" w:rsidSect="00F17255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2485" w:rsidRDefault="00692485" w:rsidP="00EE1455">
      <w:pPr>
        <w:spacing w:after="0" w:line="240" w:lineRule="auto"/>
      </w:pPr>
      <w:r>
        <w:separator/>
      </w:r>
    </w:p>
  </w:endnote>
  <w:endnote w:type="continuationSeparator" w:id="0">
    <w:p w:rsidR="00692485" w:rsidRDefault="0069248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2485" w:rsidRDefault="00692485" w:rsidP="00EE1455">
      <w:pPr>
        <w:spacing w:after="0" w:line="240" w:lineRule="auto"/>
      </w:pPr>
      <w:r>
        <w:separator/>
      </w:r>
    </w:p>
  </w:footnote>
  <w:footnote w:type="continuationSeparator" w:id="0">
    <w:p w:rsidR="00692485" w:rsidRDefault="0069248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42B21"/>
    <w:rsid w:val="00051F69"/>
    <w:rsid w:val="000541DF"/>
    <w:rsid w:val="00060337"/>
    <w:rsid w:val="000632C1"/>
    <w:rsid w:val="000721E5"/>
    <w:rsid w:val="0007783C"/>
    <w:rsid w:val="00080D4D"/>
    <w:rsid w:val="000B5805"/>
    <w:rsid w:val="000C2108"/>
    <w:rsid w:val="000C2D57"/>
    <w:rsid w:val="000E1A71"/>
    <w:rsid w:val="000E5091"/>
    <w:rsid w:val="000E63CB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267F"/>
    <w:rsid w:val="00385665"/>
    <w:rsid w:val="003C57F8"/>
    <w:rsid w:val="003E14DD"/>
    <w:rsid w:val="003E330B"/>
    <w:rsid w:val="003E3FED"/>
    <w:rsid w:val="0041052A"/>
    <w:rsid w:val="0043563E"/>
    <w:rsid w:val="004474E2"/>
    <w:rsid w:val="00447CED"/>
    <w:rsid w:val="00460077"/>
    <w:rsid w:val="004617E0"/>
    <w:rsid w:val="00474D97"/>
    <w:rsid w:val="0048639B"/>
    <w:rsid w:val="00491024"/>
    <w:rsid w:val="0049467A"/>
    <w:rsid w:val="004A28F2"/>
    <w:rsid w:val="004B527B"/>
    <w:rsid w:val="004C2D83"/>
    <w:rsid w:val="004C6B29"/>
    <w:rsid w:val="004C7D40"/>
    <w:rsid w:val="004E0CDA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871DB"/>
    <w:rsid w:val="005A2F4B"/>
    <w:rsid w:val="005B2782"/>
    <w:rsid w:val="005B29C8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1E9E"/>
    <w:rsid w:val="006735AA"/>
    <w:rsid w:val="006837C5"/>
    <w:rsid w:val="0069248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55C9E"/>
    <w:rsid w:val="007714A7"/>
    <w:rsid w:val="00784638"/>
    <w:rsid w:val="00784D6A"/>
    <w:rsid w:val="00791E35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8F026F"/>
    <w:rsid w:val="00903834"/>
    <w:rsid w:val="00921BF6"/>
    <w:rsid w:val="0092462C"/>
    <w:rsid w:val="00937DF7"/>
    <w:rsid w:val="00954219"/>
    <w:rsid w:val="009629C0"/>
    <w:rsid w:val="00965DA6"/>
    <w:rsid w:val="00991EBA"/>
    <w:rsid w:val="009A4009"/>
    <w:rsid w:val="009C4B9B"/>
    <w:rsid w:val="009C6216"/>
    <w:rsid w:val="009D77E2"/>
    <w:rsid w:val="009E5ABE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7AF4"/>
    <w:rsid w:val="00A90080"/>
    <w:rsid w:val="00A920B6"/>
    <w:rsid w:val="00A93E71"/>
    <w:rsid w:val="00A94E39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B00E6"/>
    <w:rsid w:val="00BB6C6F"/>
    <w:rsid w:val="00BC12F1"/>
    <w:rsid w:val="00BC4731"/>
    <w:rsid w:val="00C34322"/>
    <w:rsid w:val="00C40302"/>
    <w:rsid w:val="00C626B0"/>
    <w:rsid w:val="00C67808"/>
    <w:rsid w:val="00C74289"/>
    <w:rsid w:val="00C911C2"/>
    <w:rsid w:val="00C94FF1"/>
    <w:rsid w:val="00CD0537"/>
    <w:rsid w:val="00CD2076"/>
    <w:rsid w:val="00CD57BE"/>
    <w:rsid w:val="00CE1B9C"/>
    <w:rsid w:val="00D2183B"/>
    <w:rsid w:val="00D25BDC"/>
    <w:rsid w:val="00D3158F"/>
    <w:rsid w:val="00D3634A"/>
    <w:rsid w:val="00D40E12"/>
    <w:rsid w:val="00D5587D"/>
    <w:rsid w:val="00D927B7"/>
    <w:rsid w:val="00DA44A6"/>
    <w:rsid w:val="00DB20D0"/>
    <w:rsid w:val="00DE3259"/>
    <w:rsid w:val="00DF4816"/>
    <w:rsid w:val="00DF74A8"/>
    <w:rsid w:val="00E163F6"/>
    <w:rsid w:val="00E21D41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E0997"/>
    <w:rsid w:val="00EE1455"/>
    <w:rsid w:val="00F02FF6"/>
    <w:rsid w:val="00F1598C"/>
    <w:rsid w:val="00F17255"/>
    <w:rsid w:val="00F35A2A"/>
    <w:rsid w:val="00F42C37"/>
    <w:rsid w:val="00F57BC3"/>
    <w:rsid w:val="00F623EF"/>
    <w:rsid w:val="00F72B43"/>
    <w:rsid w:val="00F774B2"/>
    <w:rsid w:val="00F8056A"/>
    <w:rsid w:val="00F82CD5"/>
    <w:rsid w:val="00F90DCA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20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256</Words>
  <Characters>1461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2024-01-16T14:17:00Z</cp:lastPrinted>
  <dcterms:created xsi:type="dcterms:W3CDTF">2024-01-09T08:17:00Z</dcterms:created>
  <dcterms:modified xsi:type="dcterms:W3CDTF">2024-01-16T14:17:00Z</dcterms:modified>
</cp:coreProperties>
</file>