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37F" w:rsidRPr="00045DAF" w:rsidRDefault="0042337F" w:rsidP="000A48A5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66393491" r:id="rId5"/>
        </w:object>
      </w:r>
    </w:p>
    <w:p w:rsidR="0042337F" w:rsidRPr="00003498" w:rsidRDefault="0042337F" w:rsidP="000A48A5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42337F" w:rsidRPr="00003498" w:rsidRDefault="0042337F" w:rsidP="000A48A5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2337F" w:rsidRPr="00003498" w:rsidRDefault="0042337F" w:rsidP="000A48A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2337F" w:rsidRDefault="0042337F" w:rsidP="000A48A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2337F" w:rsidRDefault="0042337F" w:rsidP="000A48A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2337F" w:rsidRPr="00D433FD" w:rsidRDefault="0042337F" w:rsidP="000A48A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:rsidR="0042337F" w:rsidRDefault="0042337F" w:rsidP="000A48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2337F" w:rsidRPr="00003498" w:rsidRDefault="0042337F" w:rsidP="000A48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42337F" w:rsidRPr="00003498" w:rsidRDefault="0042337F" w:rsidP="000A48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2337F" w:rsidRPr="00003498" w:rsidRDefault="0042337F" w:rsidP="000A48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:rsidR="0042337F" w:rsidRPr="00492D1A" w:rsidRDefault="0042337F" w:rsidP="000A48A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42337F" w:rsidRDefault="0042337F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42337F" w:rsidRPr="00723384" w:rsidRDefault="0042337F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Про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утворення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міждисциплінарної</w:t>
      </w:r>
      <w:r w:rsidRPr="00723384">
        <w:rPr>
          <w:rFonts w:ascii="Times New Roman" w:hAnsi="Times New Roman" w:cs="Times New Roman"/>
          <w:b/>
          <w:iCs/>
        </w:rPr>
        <w:t xml:space="preserve"> </w:t>
      </w:r>
    </w:p>
    <w:p w:rsidR="0042337F" w:rsidRPr="00723384" w:rsidRDefault="0042337F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команд</w:t>
      </w:r>
      <w:r>
        <w:rPr>
          <w:rFonts w:ascii="Times New Roman" w:hAnsi="Times New Roman" w:cs="Times New Roman"/>
          <w:b/>
          <w:iCs/>
        </w:rPr>
        <w:t>и</w:t>
      </w:r>
      <w:r w:rsidRPr="00723384">
        <w:rPr>
          <w:rFonts w:ascii="Times New Roman" w:hAnsi="Times New Roman" w:cs="Times New Roman"/>
          <w:b/>
          <w:iCs/>
        </w:rPr>
        <w:t xml:space="preserve"> для організації соціального </w:t>
      </w:r>
    </w:p>
    <w:p w:rsidR="0042337F" w:rsidRPr="00723384" w:rsidRDefault="0042337F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723384">
        <w:rPr>
          <w:rFonts w:ascii="Times New Roman" w:hAnsi="Times New Roman" w:cs="Times New Roman"/>
          <w:b/>
          <w:iCs/>
        </w:rPr>
        <w:t>захисту</w:t>
      </w:r>
      <w:r w:rsidRPr="00723384"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  <w:spacing w:val="-57"/>
        </w:rPr>
        <w:t xml:space="preserve">           </w:t>
      </w:r>
      <w:r>
        <w:rPr>
          <w:rFonts w:ascii="Times New Roman" w:hAnsi="Times New Roman" w:cs="Times New Roman"/>
          <w:b/>
          <w:iCs/>
        </w:rPr>
        <w:t>дитини</w:t>
      </w:r>
      <w:r w:rsidRPr="00723384">
        <w:rPr>
          <w:rFonts w:ascii="Times New Roman" w:hAnsi="Times New Roman" w:cs="Times New Roman"/>
          <w:b/>
          <w:iCs/>
        </w:rPr>
        <w:t>,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як</w:t>
      </w:r>
      <w:r>
        <w:rPr>
          <w:rFonts w:ascii="Times New Roman" w:hAnsi="Times New Roman" w:cs="Times New Roman"/>
          <w:b/>
          <w:iCs/>
        </w:rPr>
        <w:t>а</w:t>
      </w:r>
      <w:r w:rsidRPr="00723384"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перебуває</w:t>
      </w:r>
      <w:r w:rsidRPr="00723384">
        <w:rPr>
          <w:rFonts w:ascii="Times New Roman" w:hAnsi="Times New Roman" w:cs="Times New Roman"/>
          <w:b/>
          <w:iCs/>
        </w:rPr>
        <w:t xml:space="preserve"> у</w:t>
      </w:r>
      <w:r w:rsidRPr="0072338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42337F" w:rsidRPr="00723384" w:rsidRDefault="0042337F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складних</w:t>
      </w:r>
      <w:r w:rsidRPr="0072338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життєвих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обставинах</w:t>
      </w:r>
    </w:p>
    <w:p w:rsidR="0042337F" w:rsidRPr="00723384" w:rsidRDefault="0042337F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її</w:t>
      </w:r>
      <w:r w:rsidRPr="00723384">
        <w:rPr>
          <w:rFonts w:ascii="Times New Roman" w:hAnsi="Times New Roman" w:cs="Times New Roman"/>
          <w:b/>
          <w:iCs/>
        </w:rPr>
        <w:t xml:space="preserve"> персонального складу</w:t>
      </w:r>
    </w:p>
    <w:p w:rsidR="0042337F" w:rsidRPr="00723384" w:rsidRDefault="0042337F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42337F" w:rsidRPr="00723384" w:rsidRDefault="0042337F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дитини</w:t>
      </w:r>
      <w:r w:rsidRPr="00723384">
        <w:rPr>
          <w:rFonts w:ascii="Times New Roman" w:hAnsi="Times New Roman" w:cs="Times New Roman"/>
          <w:b/>
          <w:iCs/>
        </w:rPr>
        <w:t xml:space="preserve"> даної категорії</w:t>
      </w:r>
    </w:p>
    <w:p w:rsidR="0042337F" w:rsidRPr="00723384" w:rsidRDefault="0042337F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42337F" w:rsidRPr="00723384" w:rsidRDefault="0042337F" w:rsidP="000A48A5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42337F" w:rsidRPr="00723384" w:rsidRDefault="0042337F" w:rsidP="000A48A5">
      <w:pPr>
        <w:pStyle w:val="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42337F" w:rsidRPr="00723384" w:rsidRDefault="0042337F" w:rsidP="000A48A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2337F" w:rsidRPr="00723384" w:rsidRDefault="0042337F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 Утворити міждисциплінарну команду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для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дитини, яка перебуває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42337F" w:rsidRPr="00723384" w:rsidRDefault="0042337F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2337F" w:rsidRPr="00723384" w:rsidRDefault="0042337F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ональний склад міждисциплінарної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и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дитини, яка перебуває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(додається).</w:t>
      </w:r>
    </w:p>
    <w:p w:rsidR="0042337F" w:rsidRPr="00723384" w:rsidRDefault="0042337F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2337F" w:rsidRPr="00723384" w:rsidRDefault="0042337F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діяльності міждисциплінарної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и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шляхом проведення засідань.</w:t>
      </w:r>
    </w:p>
    <w:p w:rsidR="0042337F" w:rsidRPr="00723384" w:rsidRDefault="0042337F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2337F" w:rsidRPr="009B67C2" w:rsidRDefault="0042337F" w:rsidP="000A48A5">
      <w:pPr>
        <w:pStyle w:val="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4. Контроль за виконанням цього</w:t>
      </w:r>
      <w:r w:rsidRPr="00003498">
        <w:rPr>
          <w:rFonts w:ascii="Times New Roman" w:hAnsi="Times New Roman"/>
          <w:szCs w:val="24"/>
        </w:rPr>
        <w:t xml:space="preserve"> рішення покласти на </w:t>
      </w:r>
      <w:r>
        <w:rPr>
          <w:rFonts w:ascii="Times New Roman" w:hAnsi="Times New Roman"/>
          <w:szCs w:val="24"/>
        </w:rPr>
        <w:t>начальника служби у справах дітей Кіцманської міської ради Ларису ЗАЯРНЮК.</w:t>
      </w:r>
    </w:p>
    <w:p w:rsidR="0042337F" w:rsidRDefault="0042337F" w:rsidP="000A48A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2337F" w:rsidRPr="00723384" w:rsidRDefault="0042337F" w:rsidP="000A48A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2337F" w:rsidRPr="00723384" w:rsidRDefault="0042337F" w:rsidP="000A48A5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42337F" w:rsidRDefault="0042337F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42337F" w:rsidRDefault="0042337F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42337F" w:rsidRDefault="0042337F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42337F" w:rsidRDefault="0042337F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42337F" w:rsidRPr="00723384" w:rsidRDefault="0042337F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42337F" w:rsidRPr="00723384" w:rsidRDefault="0042337F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42337F" w:rsidRPr="00723384" w:rsidRDefault="0042337F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42337F" w:rsidRPr="00723384" w:rsidRDefault="0042337F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42337F" w:rsidRPr="00723384" w:rsidRDefault="0042337F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р. № ____</w:t>
      </w:r>
    </w:p>
    <w:p w:rsidR="0042337F" w:rsidRPr="00723384" w:rsidRDefault="0042337F" w:rsidP="000A48A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2337F" w:rsidRPr="00723384" w:rsidRDefault="0042337F" w:rsidP="000A48A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2337F" w:rsidRPr="00723384" w:rsidRDefault="0042337F" w:rsidP="000A48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42337F" w:rsidRPr="00723384" w:rsidRDefault="0042337F" w:rsidP="000A48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міждисциплінарної</w:t>
      </w: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и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42337F" w:rsidRPr="00723384" w:rsidRDefault="0042337F" w:rsidP="000A48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</w:t>
      </w:r>
      <w:r>
        <w:rPr>
          <w:rFonts w:ascii="Times New Roman" w:hAnsi="Times New Roman"/>
          <w:b/>
          <w:sz w:val="24"/>
          <w:szCs w:val="24"/>
          <w:lang w:val="uk-UA"/>
        </w:rPr>
        <w:t>ізації соціального захисту дитини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,</w:t>
      </w:r>
    </w:p>
    <w:p w:rsidR="0042337F" w:rsidRPr="00723384" w:rsidRDefault="0042337F" w:rsidP="000A48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яка перебуває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у складних життєвих обставинах</w:t>
      </w:r>
    </w:p>
    <w:p w:rsidR="0042337F" w:rsidRPr="00723384" w:rsidRDefault="0042337F" w:rsidP="000A48A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337F" w:rsidRPr="00723384" w:rsidRDefault="0042337F" w:rsidP="000A48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42337F" w:rsidRPr="00723384" w:rsidRDefault="0042337F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Гаврилюка Василя Миколайовича</w:t>
      </w:r>
      <w:r>
        <w:rPr>
          <w:rFonts w:ascii="Times New Roman" w:hAnsi="Times New Roman"/>
          <w:sz w:val="24"/>
          <w:szCs w:val="24"/>
          <w:lang w:val="uk-UA"/>
        </w:rPr>
        <w:t>, 12.04.2008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>
        <w:rPr>
          <w:rFonts w:ascii="Times New Roman" w:hAnsi="Times New Roman"/>
          <w:sz w:val="24"/>
          <w:szCs w:val="24"/>
          <w:lang w:val="uk-UA"/>
        </w:rPr>
        <w:t xml:space="preserve"> народження, мешканця с. Шипинці, вул. Гнатюка, 11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42337F" w:rsidRPr="00723384" w:rsidRDefault="0042337F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2337F" w:rsidRPr="00796A8A" w:rsidRDefault="0042337F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</w:t>
      </w:r>
      <w:r>
        <w:rPr>
          <w:rFonts w:ascii="Times New Roman" w:hAnsi="Times New Roman"/>
          <w:sz w:val="24"/>
          <w:szCs w:val="24"/>
          <w:lang w:val="uk-UA"/>
        </w:rPr>
        <w:t xml:space="preserve"> в Чернівецькій області,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42337F" w:rsidRPr="004E3DF4" w:rsidRDefault="0042337F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 </w:t>
      </w:r>
    </w:p>
    <w:p w:rsidR="0042337F" w:rsidRDefault="0042337F" w:rsidP="000A48A5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Сідонія ЛУКАЧ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r>
        <w:rPr>
          <w:rFonts w:ascii="Times New Roman" w:hAnsi="Times New Roman"/>
          <w:szCs w:val="24"/>
          <w:lang w:val="uk-UA"/>
        </w:rPr>
        <w:t>ТОВ «МАК-МЕДИК»;</w:t>
      </w:r>
    </w:p>
    <w:p w:rsidR="0042337F" w:rsidRPr="00723384" w:rsidRDefault="0042337F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Віктор АБРАМОВИЧ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директор Шипинецького ЗЗСО І-ІІІ ст.;</w:t>
      </w:r>
    </w:p>
    <w:p w:rsidR="0042337F" w:rsidRPr="00723384" w:rsidRDefault="0042337F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Шипинецького старостинського округу.</w:t>
      </w:r>
    </w:p>
    <w:p w:rsidR="0042337F" w:rsidRDefault="0042337F" w:rsidP="000A48A5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42337F" w:rsidRPr="00723384" w:rsidRDefault="0042337F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337F" w:rsidRPr="00723384" w:rsidRDefault="0042337F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42337F" w:rsidRDefault="0042337F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42337F" w:rsidRDefault="0042337F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337F" w:rsidRDefault="0042337F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337F" w:rsidRDefault="0042337F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337F" w:rsidRDefault="0042337F" w:rsidP="000A48A5">
      <w:pPr>
        <w:rPr>
          <w:rFonts w:ascii="Times New Roman" w:hAnsi="Times New Roman"/>
          <w:sz w:val="24"/>
          <w:szCs w:val="24"/>
          <w:lang w:val="uk-UA"/>
        </w:rPr>
      </w:pPr>
    </w:p>
    <w:p w:rsidR="0042337F" w:rsidRPr="00454D63" w:rsidRDefault="0042337F" w:rsidP="000A48A5">
      <w:pPr>
        <w:rPr>
          <w:lang w:val="uk-UA"/>
        </w:rPr>
      </w:pPr>
    </w:p>
    <w:p w:rsidR="0042337F" w:rsidRPr="000A48A5" w:rsidRDefault="0042337F">
      <w:pPr>
        <w:rPr>
          <w:lang w:val="uk-UA"/>
        </w:rPr>
      </w:pPr>
    </w:p>
    <w:sectPr w:rsidR="0042337F" w:rsidRPr="000A48A5" w:rsidSect="005321A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8A5"/>
    <w:rsid w:val="00003498"/>
    <w:rsid w:val="00045DAF"/>
    <w:rsid w:val="000A48A5"/>
    <w:rsid w:val="002A01FA"/>
    <w:rsid w:val="002E3E81"/>
    <w:rsid w:val="002F3BC9"/>
    <w:rsid w:val="0042337F"/>
    <w:rsid w:val="00454D63"/>
    <w:rsid w:val="00492D1A"/>
    <w:rsid w:val="004D3A16"/>
    <w:rsid w:val="004E3DF4"/>
    <w:rsid w:val="005247A5"/>
    <w:rsid w:val="005321A6"/>
    <w:rsid w:val="00723384"/>
    <w:rsid w:val="00796A8A"/>
    <w:rsid w:val="009B67C2"/>
    <w:rsid w:val="009C6D9E"/>
    <w:rsid w:val="009D7899"/>
    <w:rsid w:val="00A6201D"/>
    <w:rsid w:val="00BA3E88"/>
    <w:rsid w:val="00BF5C77"/>
    <w:rsid w:val="00D433FD"/>
    <w:rsid w:val="00E60DB2"/>
    <w:rsid w:val="00F47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E8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uiPriority w:val="99"/>
    <w:rsid w:val="000A48A5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0A48A5"/>
  </w:style>
  <w:style w:type="paragraph" w:styleId="HTMLPreformatted">
    <w:name w:val="HTML Preformatted"/>
    <w:basedOn w:val="Normal"/>
    <w:link w:val="HTMLPreformattedChar"/>
    <w:uiPriority w:val="99"/>
    <w:rsid w:val="000A48A5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0A48A5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0A48A5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A48A5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0A48A5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0A48A5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0A48A5"/>
  </w:style>
  <w:style w:type="paragraph" w:customStyle="1" w:styleId="Normal2">
    <w:name w:val="Normal2"/>
    <w:uiPriority w:val="99"/>
    <w:rsid w:val="000A48A5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0A48A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495</Words>
  <Characters>2828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3</cp:revision>
  <cp:lastPrinted>2024-01-09T14:31:00Z</cp:lastPrinted>
  <dcterms:created xsi:type="dcterms:W3CDTF">2024-01-10T10:00:00Z</dcterms:created>
  <dcterms:modified xsi:type="dcterms:W3CDTF">2024-01-10T10:05:00Z</dcterms:modified>
</cp:coreProperties>
</file>