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62" w:rsidRPr="00A461C0" w:rsidRDefault="009A09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66317558" r:id="rId8"/>
        </w:object>
      </w:r>
    </w:p>
    <w:p w:rsidR="009A0962" w:rsidRPr="00D927B7" w:rsidRDefault="009A096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A0962" w:rsidRPr="00D927B7" w:rsidRDefault="009A096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A0962" w:rsidRPr="00D927B7" w:rsidRDefault="009A096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A0962" w:rsidRPr="00D927B7" w:rsidRDefault="009A096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A0962" w:rsidRDefault="009A096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A0962" w:rsidRDefault="009A09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A0962" w:rsidRPr="00A461C0" w:rsidRDefault="009A09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9A0962" w:rsidRPr="00A461C0" w:rsidRDefault="009A096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A0962" w:rsidRDefault="009A096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№_______</w:t>
      </w:r>
    </w:p>
    <w:p w:rsidR="009A0962" w:rsidRPr="00A461C0" w:rsidRDefault="009A0962" w:rsidP="00EE1455">
      <w:pPr>
        <w:pStyle w:val="Normal2"/>
        <w:rPr>
          <w:rFonts w:ascii="Times New Roman" w:hAnsi="Times New Roman"/>
          <w:b/>
          <w:szCs w:val="24"/>
        </w:rPr>
      </w:pPr>
    </w:p>
    <w:p w:rsidR="009A0962" w:rsidRDefault="009A096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9A0962" w:rsidRDefault="009A096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9A0962" w:rsidRDefault="009A096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Pr="00297282" w:rsidRDefault="009A0962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9A0962" w:rsidRDefault="009A0962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A0962" w:rsidRDefault="009A0962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9A0962" w:rsidRPr="006B649A" w:rsidRDefault="009A0962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3E330B">
        <w:rPr>
          <w:rFonts w:ascii="Times New Roman" w:hAnsi="Times New Roman"/>
          <w:bCs/>
          <w:sz w:val="24"/>
          <w:szCs w:val="24"/>
          <w:lang w:val="uk-UA"/>
        </w:rPr>
        <w:t>грудень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9A0962" w:rsidRPr="0049467A" w:rsidRDefault="009A096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9A0962" w:rsidRDefault="009A09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9A0962" w:rsidRDefault="009A09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A0962" w:rsidRDefault="009A09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9A0962" w:rsidSect="00F1725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962" w:rsidRDefault="009A0962" w:rsidP="00EE1455">
      <w:pPr>
        <w:spacing w:after="0" w:line="240" w:lineRule="auto"/>
      </w:pPr>
      <w:r>
        <w:separator/>
      </w:r>
    </w:p>
  </w:endnote>
  <w:endnote w:type="continuationSeparator" w:id="0">
    <w:p w:rsidR="009A0962" w:rsidRDefault="009A096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962" w:rsidRDefault="009A0962" w:rsidP="00EE1455">
      <w:pPr>
        <w:spacing w:after="0" w:line="240" w:lineRule="auto"/>
      </w:pPr>
      <w:r>
        <w:separator/>
      </w:r>
    </w:p>
  </w:footnote>
  <w:footnote w:type="continuationSeparator" w:id="0">
    <w:p w:rsidR="009A0962" w:rsidRDefault="009A096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7783C"/>
    <w:rsid w:val="00080D4D"/>
    <w:rsid w:val="000B5805"/>
    <w:rsid w:val="000C2108"/>
    <w:rsid w:val="000C2D57"/>
    <w:rsid w:val="000E1A71"/>
    <w:rsid w:val="000E5091"/>
    <w:rsid w:val="000E63CB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5835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30B"/>
    <w:rsid w:val="003E3FED"/>
    <w:rsid w:val="0041052A"/>
    <w:rsid w:val="0043563E"/>
    <w:rsid w:val="004474E2"/>
    <w:rsid w:val="00447CED"/>
    <w:rsid w:val="00460077"/>
    <w:rsid w:val="004617E0"/>
    <w:rsid w:val="00474D97"/>
    <w:rsid w:val="0048639B"/>
    <w:rsid w:val="00491024"/>
    <w:rsid w:val="0049467A"/>
    <w:rsid w:val="004A28F2"/>
    <w:rsid w:val="004B527B"/>
    <w:rsid w:val="004C2D83"/>
    <w:rsid w:val="004C6B29"/>
    <w:rsid w:val="004C7D40"/>
    <w:rsid w:val="004E0CDA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1E9E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5127B"/>
    <w:rsid w:val="008744E2"/>
    <w:rsid w:val="008775DC"/>
    <w:rsid w:val="00881954"/>
    <w:rsid w:val="00885039"/>
    <w:rsid w:val="00885136"/>
    <w:rsid w:val="00897759"/>
    <w:rsid w:val="008A23C6"/>
    <w:rsid w:val="008F026F"/>
    <w:rsid w:val="00903834"/>
    <w:rsid w:val="00921BF6"/>
    <w:rsid w:val="0092462C"/>
    <w:rsid w:val="00937DF7"/>
    <w:rsid w:val="00954219"/>
    <w:rsid w:val="009629C0"/>
    <w:rsid w:val="00965DA6"/>
    <w:rsid w:val="00991EBA"/>
    <w:rsid w:val="009A0962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4731"/>
    <w:rsid w:val="00C34322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F4816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0098"/>
    <w:rsid w:val="00F02FF6"/>
    <w:rsid w:val="00F1598C"/>
    <w:rsid w:val="00F17255"/>
    <w:rsid w:val="00F35A2A"/>
    <w:rsid w:val="00F42C37"/>
    <w:rsid w:val="00F57BC3"/>
    <w:rsid w:val="00F623EF"/>
    <w:rsid w:val="00F72B43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53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253</Words>
  <Characters>1446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2023-10-10T10:43:00Z</cp:lastPrinted>
  <dcterms:created xsi:type="dcterms:W3CDTF">2024-01-09T08:17:00Z</dcterms:created>
  <dcterms:modified xsi:type="dcterms:W3CDTF">2024-01-09T13:00:00Z</dcterms:modified>
</cp:coreProperties>
</file>