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07A" w:rsidRDefault="005B607A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65874297" r:id="rId5"/>
        </w:object>
      </w:r>
    </w:p>
    <w:p w:rsidR="005B607A" w:rsidRDefault="005B607A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5B607A" w:rsidRDefault="005B607A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5B607A" w:rsidRDefault="005B607A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5B607A" w:rsidRDefault="005B607A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B607A" w:rsidRDefault="005B607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B607A" w:rsidRDefault="005B607A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5B607A" w:rsidRDefault="005B607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5B607A" w:rsidRDefault="005B607A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B607A" w:rsidRDefault="005B607A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5B607A" w:rsidRDefault="005B607A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B607A" w:rsidRPr="006F2CFA" w:rsidRDefault="005B607A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607A" w:rsidRPr="006F2CFA" w:rsidRDefault="005B607A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поштової адреси</w:t>
      </w:r>
    </w:p>
    <w:p w:rsidR="005B607A" w:rsidRDefault="005B607A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B607A" w:rsidRPr="006F2CFA" w:rsidRDefault="005B607A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7 липня 2021 р.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5B607A" w:rsidRDefault="005B607A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607A" w:rsidRDefault="005B607A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5B607A" w:rsidRPr="006F2CFA" w:rsidRDefault="005B607A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1. Затвердити:</w:t>
      </w:r>
    </w:p>
    <w:p w:rsidR="005B607A" w:rsidRDefault="005B607A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77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30.11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5B607A" w:rsidRDefault="005B607A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91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13.12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5B607A" w:rsidRPr="006F2CFA" w:rsidRDefault="005B607A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92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13.12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5B607A" w:rsidRDefault="005B607A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07A" w:rsidRDefault="005B607A" w:rsidP="0082176A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даного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(секретара) виконавчого комітету Кіцманської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5B607A" w:rsidRDefault="005B607A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607A" w:rsidRDefault="005B607A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607A" w:rsidRDefault="005B607A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607A" w:rsidRDefault="005B607A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B607A" w:rsidRDefault="005B607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5B607A" w:rsidRDefault="005B607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07A" w:rsidRDefault="005B607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07A" w:rsidRDefault="005B607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07A" w:rsidRDefault="005B607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07A" w:rsidRDefault="005B607A" w:rsidP="004E36FE">
      <w:pPr>
        <w:pStyle w:val="normal0"/>
      </w:pPr>
    </w:p>
    <w:p w:rsidR="005B607A" w:rsidRDefault="005B607A" w:rsidP="004E36FE">
      <w:pPr>
        <w:pStyle w:val="normal0"/>
      </w:pPr>
    </w:p>
    <w:sectPr w:rsidR="005B607A" w:rsidSect="00735296">
      <w:pgSz w:w="11906" w:h="16838"/>
      <w:pgMar w:top="53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2758B8"/>
    <w:rsid w:val="003177CD"/>
    <w:rsid w:val="004B0206"/>
    <w:rsid w:val="004D660F"/>
    <w:rsid w:val="004E36FE"/>
    <w:rsid w:val="005B607A"/>
    <w:rsid w:val="005D35FE"/>
    <w:rsid w:val="00641690"/>
    <w:rsid w:val="00656DC4"/>
    <w:rsid w:val="006C3415"/>
    <w:rsid w:val="006F2CFA"/>
    <w:rsid w:val="00735296"/>
    <w:rsid w:val="007E4CEA"/>
    <w:rsid w:val="008023D5"/>
    <w:rsid w:val="0082176A"/>
    <w:rsid w:val="008E7719"/>
    <w:rsid w:val="00A0758A"/>
    <w:rsid w:val="00B34730"/>
    <w:rsid w:val="00C63342"/>
    <w:rsid w:val="00C73872"/>
    <w:rsid w:val="00CA1344"/>
    <w:rsid w:val="00F06ED9"/>
    <w:rsid w:val="00F71D37"/>
    <w:rsid w:val="00FA6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3415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C3415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C3415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C3415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C3415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C3415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6C3415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C3415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283</Words>
  <Characters>1614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2024-01-02T10:55:00Z</cp:lastPrinted>
  <dcterms:created xsi:type="dcterms:W3CDTF">2024-01-04T07:56:00Z</dcterms:created>
  <dcterms:modified xsi:type="dcterms:W3CDTF">2024-01-04T09:52:00Z</dcterms:modified>
</cp:coreProperties>
</file>