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46A" w:rsidRPr="00045DAF" w:rsidRDefault="0018546A" w:rsidP="0074607A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64403365" r:id="rId5"/>
        </w:object>
      </w:r>
    </w:p>
    <w:p w:rsidR="0018546A" w:rsidRPr="00003498" w:rsidRDefault="0018546A" w:rsidP="008265BE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18546A" w:rsidRPr="00003498" w:rsidRDefault="0018546A" w:rsidP="008265BE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8546A" w:rsidRPr="00003498" w:rsidRDefault="0018546A" w:rsidP="008265B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8546A" w:rsidRDefault="0018546A" w:rsidP="008265B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18546A" w:rsidRDefault="0018546A" w:rsidP="008265B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18546A" w:rsidRPr="00D433FD" w:rsidRDefault="0018546A" w:rsidP="008265BE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18546A" w:rsidRDefault="0018546A" w:rsidP="008265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8546A" w:rsidRPr="00003498" w:rsidRDefault="0018546A" w:rsidP="008265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18546A" w:rsidRPr="00003498" w:rsidRDefault="0018546A" w:rsidP="008265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8546A" w:rsidRPr="00003498" w:rsidRDefault="0018546A" w:rsidP="008265B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341/12</w:t>
      </w:r>
    </w:p>
    <w:p w:rsidR="0018546A" w:rsidRDefault="0018546A" w:rsidP="008265BE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 w:eastAsia="uk-UA"/>
        </w:rPr>
      </w:pPr>
    </w:p>
    <w:p w:rsidR="0018546A" w:rsidRDefault="0018546A" w:rsidP="008265BE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 w:eastAsia="uk-UA"/>
        </w:rPr>
      </w:pPr>
    </w:p>
    <w:p w:rsidR="0018546A" w:rsidRPr="00D04916" w:rsidRDefault="0018546A" w:rsidP="008265B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18546A" w:rsidRPr="00D04916" w:rsidRDefault="0018546A" w:rsidP="008265B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18546A" w:rsidRDefault="0018546A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18546A" w:rsidRDefault="0018546A" w:rsidP="008265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1F7E2D">
        <w:rPr>
          <w:rFonts w:ascii="Times New Roman" w:hAnsi="Times New Roman"/>
          <w:b/>
          <w:sz w:val="24"/>
          <w:szCs w:val="24"/>
          <w:lang w:val="uk-UA" w:eastAsia="uk-UA"/>
        </w:rPr>
        <w:t xml:space="preserve">Поповецького Івана Степановича, </w:t>
      </w:r>
    </w:p>
    <w:p w:rsidR="0018546A" w:rsidRDefault="0018546A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 w:eastAsia="uk-UA"/>
        </w:rPr>
        <w:t>08 лютого 196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3</w:t>
      </w:r>
      <w:r w:rsidRPr="001F7E2D">
        <w:rPr>
          <w:rFonts w:ascii="Times New Roman" w:hAnsi="Times New Roman"/>
          <w:b/>
          <w:sz w:val="24"/>
          <w:szCs w:val="24"/>
          <w:lang w:val="uk-UA" w:eastAsia="uk-UA"/>
        </w:rPr>
        <w:t xml:space="preserve"> року народження</w:t>
      </w:r>
    </w:p>
    <w:p w:rsidR="0018546A" w:rsidRDefault="0018546A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18546A" w:rsidRDefault="0018546A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8546A" w:rsidRDefault="0018546A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11,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874A2">
        <w:rPr>
          <w:rFonts w:ascii="Times New Roman" w:hAnsi="Times New Roman"/>
          <w:sz w:val="24"/>
          <w:szCs w:val="24"/>
          <w:lang w:val="uk-UA"/>
        </w:rPr>
        <w:t>12, 23-1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164 Сіме</w:t>
      </w:r>
      <w:r>
        <w:rPr>
          <w:rFonts w:ascii="Times New Roman" w:hAnsi="Times New Roman"/>
          <w:sz w:val="24"/>
          <w:szCs w:val="24"/>
          <w:lang w:val="uk-UA"/>
        </w:rPr>
        <w:t>йного кодексу України, постановою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КМУ від 24.09.2008 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гр. Поповецького Миколи Івановича, 1993 року народження від 02.11.2023 № 306, враховуючи рішення Комісії з питань захисту прав дитини при виконавчому комітеті Кіцманської міської ради від 28.11</w:t>
      </w:r>
      <w:r w:rsidRPr="00843384">
        <w:rPr>
          <w:rFonts w:ascii="Times New Roman" w:hAnsi="Times New Roman"/>
          <w:sz w:val="24"/>
          <w:szCs w:val="24"/>
          <w:lang w:val="uk-UA"/>
        </w:rPr>
        <w:t>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№ 7,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18546A" w:rsidRPr="00003498" w:rsidRDefault="0018546A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8546A" w:rsidRDefault="0018546A" w:rsidP="008265BE">
      <w:pPr>
        <w:pStyle w:val="5"/>
        <w:jc w:val="both"/>
        <w:rPr>
          <w:rFonts w:ascii="Times New Roman" w:hAnsi="Times New Roman"/>
          <w:b/>
          <w:szCs w:val="24"/>
        </w:rPr>
      </w:pPr>
    </w:p>
    <w:p w:rsidR="0018546A" w:rsidRPr="00003498" w:rsidRDefault="0018546A" w:rsidP="008265BE">
      <w:pPr>
        <w:pStyle w:val="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18546A" w:rsidRDefault="0018546A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18546A" w:rsidRPr="006831C5" w:rsidRDefault="0018546A" w:rsidP="008265B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Pr="006023A7">
        <w:rPr>
          <w:rFonts w:ascii="Times New Roman" w:hAnsi="Times New Roman"/>
          <w:sz w:val="24"/>
          <w:szCs w:val="24"/>
          <w:lang w:val="uk-UA" w:eastAsia="uk-UA"/>
        </w:rPr>
        <w:t>Поповецького Івана Степановича, 08 лютого 196</w:t>
      </w:r>
      <w:r>
        <w:rPr>
          <w:rFonts w:ascii="Times New Roman" w:hAnsi="Times New Roman"/>
          <w:sz w:val="24"/>
          <w:szCs w:val="24"/>
          <w:lang w:val="uk-UA" w:eastAsia="uk-UA"/>
        </w:rPr>
        <w:t>3</w:t>
      </w:r>
      <w:r w:rsidRPr="006023A7">
        <w:rPr>
          <w:rFonts w:ascii="Times New Roman" w:hAnsi="Times New Roman"/>
          <w:sz w:val="24"/>
          <w:szCs w:val="24"/>
          <w:lang w:val="uk-UA" w:eastAsia="uk-UA"/>
        </w:rPr>
        <w:t xml:space="preserve">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(додається).</w:t>
      </w:r>
    </w:p>
    <w:p w:rsidR="0018546A" w:rsidRDefault="0018546A" w:rsidP="008265B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8546A" w:rsidRPr="00D433FD" w:rsidRDefault="0018546A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18546A" w:rsidRDefault="0018546A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18546A" w:rsidRDefault="0018546A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18546A" w:rsidRDefault="0018546A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18546A" w:rsidRPr="006F2EF6" w:rsidRDefault="0018546A" w:rsidP="008265B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18546A" w:rsidRDefault="0018546A" w:rsidP="008265BE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Сергій  БУЛЕГА</w:t>
      </w:r>
    </w:p>
    <w:p w:rsidR="0018546A" w:rsidRDefault="0018546A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18546A" w:rsidRDefault="0018546A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18546A" w:rsidRDefault="0018546A" w:rsidP="008265BE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18546A" w:rsidSect="00D30D48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5BE"/>
    <w:rsid w:val="00003498"/>
    <w:rsid w:val="00045DAF"/>
    <w:rsid w:val="0018546A"/>
    <w:rsid w:val="001F7E2D"/>
    <w:rsid w:val="002275A2"/>
    <w:rsid w:val="002832CC"/>
    <w:rsid w:val="00477F27"/>
    <w:rsid w:val="0051557F"/>
    <w:rsid w:val="005D1697"/>
    <w:rsid w:val="006023A7"/>
    <w:rsid w:val="00642275"/>
    <w:rsid w:val="006831C5"/>
    <w:rsid w:val="006B5CDF"/>
    <w:rsid w:val="006F2EF6"/>
    <w:rsid w:val="00745D69"/>
    <w:rsid w:val="0074607A"/>
    <w:rsid w:val="007874A2"/>
    <w:rsid w:val="007E2B0C"/>
    <w:rsid w:val="008265BE"/>
    <w:rsid w:val="00843384"/>
    <w:rsid w:val="009776C1"/>
    <w:rsid w:val="009E08A5"/>
    <w:rsid w:val="009F064C"/>
    <w:rsid w:val="009F6AC9"/>
    <w:rsid w:val="00A825D0"/>
    <w:rsid w:val="00B05F80"/>
    <w:rsid w:val="00BD303C"/>
    <w:rsid w:val="00D04916"/>
    <w:rsid w:val="00D121BE"/>
    <w:rsid w:val="00D30D48"/>
    <w:rsid w:val="00D433FD"/>
    <w:rsid w:val="00E05570"/>
    <w:rsid w:val="00EA3A06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A06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8265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8265B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8265BE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8265BE"/>
  </w:style>
  <w:style w:type="paragraph" w:customStyle="1" w:styleId="10">
    <w:name w:val="Обычный1"/>
    <w:uiPriority w:val="99"/>
    <w:rsid w:val="008265BE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8265B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265BE"/>
    <w:rPr>
      <w:rFonts w:ascii="Arial" w:hAnsi="Arial"/>
      <w:sz w:val="24"/>
      <w:szCs w:val="20"/>
      <w:lang w:val="uk-UA"/>
    </w:rPr>
  </w:style>
  <w:style w:type="paragraph" w:customStyle="1" w:styleId="5">
    <w:name w:val="Обычный5"/>
    <w:uiPriority w:val="99"/>
    <w:rsid w:val="008265BE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234</Words>
  <Characters>1334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Лыска</dc:creator>
  <cp:keywords/>
  <dc:description/>
  <cp:lastModifiedBy>пк</cp:lastModifiedBy>
  <cp:revision>5</cp:revision>
  <cp:lastPrinted>2023-12-18T09:16:00Z</cp:lastPrinted>
  <dcterms:created xsi:type="dcterms:W3CDTF">2023-12-11T09:53:00Z</dcterms:created>
  <dcterms:modified xsi:type="dcterms:W3CDTF">2023-12-18T09:16:00Z</dcterms:modified>
</cp:coreProperties>
</file>