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DAA" w:rsidRPr="00A461C0" w:rsidRDefault="002B2DA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64409076" r:id="rId8"/>
        </w:object>
      </w:r>
    </w:p>
    <w:p w:rsidR="002B2DAA" w:rsidRPr="00D927B7" w:rsidRDefault="002B2DAA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2B2DAA" w:rsidRPr="00D927B7" w:rsidRDefault="002B2DA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2B2DAA" w:rsidRPr="00D927B7" w:rsidRDefault="002B2DA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2B2DAA" w:rsidRPr="00D927B7" w:rsidRDefault="002B2DAA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2B2DAA" w:rsidRDefault="002B2DA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B2DAA" w:rsidRDefault="002B2DA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B2DAA" w:rsidRDefault="002B2DA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B2DAA" w:rsidRDefault="002B2DA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2B2DAA" w:rsidRPr="00A461C0" w:rsidRDefault="002B2DA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2B2DAA" w:rsidRPr="00A461C0" w:rsidRDefault="002B2DAA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2B2DAA" w:rsidRDefault="002B2DAA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грудня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                   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94772D">
        <w:rPr>
          <w:rFonts w:ascii="Times New Roman" w:hAnsi="Times New Roman"/>
          <w:b/>
          <w:szCs w:val="24"/>
        </w:rPr>
        <w:t>№ 331/12</w:t>
      </w:r>
    </w:p>
    <w:p w:rsidR="002B2DAA" w:rsidRPr="00A461C0" w:rsidRDefault="002B2DAA" w:rsidP="00EE1455">
      <w:pPr>
        <w:pStyle w:val="Normal2"/>
        <w:rPr>
          <w:rFonts w:ascii="Times New Roman" w:hAnsi="Times New Roman"/>
          <w:b/>
          <w:szCs w:val="24"/>
        </w:rPr>
      </w:pPr>
    </w:p>
    <w:p w:rsidR="002B2DAA" w:rsidRDefault="002B2DAA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B2DAA" w:rsidRDefault="002B2DAA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2B2DAA" w:rsidRDefault="002B2DAA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2B2DAA" w:rsidRDefault="002B2DAA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B2DAA" w:rsidRDefault="002B2DAA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B2DAA" w:rsidRPr="00297282" w:rsidRDefault="002B2DAA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58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2B2DAA" w:rsidRPr="00A461C0" w:rsidRDefault="002B2DA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B2DAA" w:rsidRDefault="002B2DAA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2B2DAA" w:rsidRDefault="002B2DAA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та джерело компенсації особам, що  розмістили  внутрішньо переміщених осіб.</w:t>
      </w:r>
    </w:p>
    <w:p w:rsidR="002B2DAA" w:rsidRPr="006B649A" w:rsidRDefault="002B2DAA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94772D">
        <w:rPr>
          <w:rFonts w:ascii="Times New Roman" w:hAnsi="Times New Roman"/>
          <w:bCs/>
          <w:sz w:val="24"/>
          <w:szCs w:val="24"/>
          <w:lang w:val="uk-UA"/>
        </w:rPr>
        <w:t>листопад</w:t>
      </w:r>
      <w:r w:rsidRPr="0094772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2B2DAA" w:rsidRPr="0049467A" w:rsidRDefault="002B2DA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2B2DAA" w:rsidRDefault="002B2DA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B2DAA" w:rsidRDefault="002B2DA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B2DAA" w:rsidRDefault="002B2DA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B2DAA" w:rsidRDefault="002B2DA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2B2DAA" w:rsidSect="0094772D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DAA" w:rsidRDefault="002B2DAA" w:rsidP="00EE1455">
      <w:pPr>
        <w:spacing w:after="0" w:line="240" w:lineRule="auto"/>
      </w:pPr>
      <w:r>
        <w:separator/>
      </w:r>
    </w:p>
  </w:endnote>
  <w:endnote w:type="continuationSeparator" w:id="0">
    <w:p w:rsidR="002B2DAA" w:rsidRDefault="002B2DA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DAA" w:rsidRDefault="002B2DAA" w:rsidP="00EE1455">
      <w:pPr>
        <w:spacing w:after="0" w:line="240" w:lineRule="auto"/>
      </w:pPr>
      <w:r>
        <w:separator/>
      </w:r>
    </w:p>
  </w:footnote>
  <w:footnote w:type="continuationSeparator" w:id="0">
    <w:p w:rsidR="002B2DAA" w:rsidRDefault="002B2DA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7488"/>
    <w:rsid w:val="00012B86"/>
    <w:rsid w:val="00042B21"/>
    <w:rsid w:val="00051F69"/>
    <w:rsid w:val="000541DF"/>
    <w:rsid w:val="00060337"/>
    <w:rsid w:val="000632C1"/>
    <w:rsid w:val="000721E5"/>
    <w:rsid w:val="00080D4D"/>
    <w:rsid w:val="00081567"/>
    <w:rsid w:val="000B5805"/>
    <w:rsid w:val="000C2108"/>
    <w:rsid w:val="000C2D57"/>
    <w:rsid w:val="000D1DC5"/>
    <w:rsid w:val="000D4039"/>
    <w:rsid w:val="000E1A71"/>
    <w:rsid w:val="000E5091"/>
    <w:rsid w:val="000E63CB"/>
    <w:rsid w:val="0013501F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2DAA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FED"/>
    <w:rsid w:val="0040569A"/>
    <w:rsid w:val="0041052A"/>
    <w:rsid w:val="0043563E"/>
    <w:rsid w:val="004474E2"/>
    <w:rsid w:val="00447CED"/>
    <w:rsid w:val="00453473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71DB"/>
    <w:rsid w:val="005A2F4B"/>
    <w:rsid w:val="005B2782"/>
    <w:rsid w:val="005B29C8"/>
    <w:rsid w:val="005C7A7D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0D43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37DF7"/>
    <w:rsid w:val="0094772D"/>
    <w:rsid w:val="00954219"/>
    <w:rsid w:val="009629C0"/>
    <w:rsid w:val="009906DF"/>
    <w:rsid w:val="00991EBA"/>
    <w:rsid w:val="009A4009"/>
    <w:rsid w:val="009C4B9B"/>
    <w:rsid w:val="009C6216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A4039"/>
    <w:rsid w:val="00BA59D1"/>
    <w:rsid w:val="00BB00E6"/>
    <w:rsid w:val="00BC12F1"/>
    <w:rsid w:val="00BC4731"/>
    <w:rsid w:val="00C40302"/>
    <w:rsid w:val="00C67808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3634A"/>
    <w:rsid w:val="00D40E12"/>
    <w:rsid w:val="00D5587D"/>
    <w:rsid w:val="00D665D3"/>
    <w:rsid w:val="00D927B7"/>
    <w:rsid w:val="00DA44A6"/>
    <w:rsid w:val="00DB20D0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9482F"/>
    <w:rsid w:val="00EA1659"/>
    <w:rsid w:val="00EA1FAA"/>
    <w:rsid w:val="00EA6322"/>
    <w:rsid w:val="00EB0603"/>
    <w:rsid w:val="00EC0E7D"/>
    <w:rsid w:val="00EE0997"/>
    <w:rsid w:val="00EE1455"/>
    <w:rsid w:val="00F02FF6"/>
    <w:rsid w:val="00F1598C"/>
    <w:rsid w:val="00F35A2A"/>
    <w:rsid w:val="00F42C37"/>
    <w:rsid w:val="00F4667E"/>
    <w:rsid w:val="00F57BC3"/>
    <w:rsid w:val="00F623EF"/>
    <w:rsid w:val="00F72B43"/>
    <w:rsid w:val="00F774B2"/>
    <w:rsid w:val="00F8056A"/>
    <w:rsid w:val="00F82CD5"/>
    <w:rsid w:val="00F90DCA"/>
    <w:rsid w:val="00FA32CB"/>
    <w:rsid w:val="00FA59DA"/>
    <w:rsid w:val="00FB10E1"/>
    <w:rsid w:val="00FB74D6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219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256</Words>
  <Characters>1462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2023-12-18T10:51:00Z</cp:lastPrinted>
  <dcterms:created xsi:type="dcterms:W3CDTF">2023-12-06T14:47:00Z</dcterms:created>
  <dcterms:modified xsi:type="dcterms:W3CDTF">2023-12-18T10:52:00Z</dcterms:modified>
</cp:coreProperties>
</file>