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E12C8" w:rsidRDefault="008E12C8" w:rsidP="00911139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27737D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4424092" r:id="rId5"/>
        </w:object>
      </w:r>
      <w:bookmarkEnd w:id="0"/>
    </w:p>
    <w:p w:rsidR="008E12C8" w:rsidRDefault="008E12C8" w:rsidP="0091113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E12C8" w:rsidRDefault="008E12C8" w:rsidP="0091113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8E12C8" w:rsidRDefault="008E12C8" w:rsidP="0091113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E12C8" w:rsidRDefault="008E12C8" w:rsidP="00911139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8E12C8" w:rsidRDefault="008E12C8" w:rsidP="00911139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8E12C8" w:rsidRDefault="008E12C8" w:rsidP="00911139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5C2363">
        <w:rPr>
          <w:rFonts w:ascii="Times New Roman" w:hAnsi="Times New Roman"/>
          <w:b/>
          <w:color w:val="000000"/>
          <w:szCs w:val="24"/>
        </w:rPr>
        <w:t>Р І Ш Е Н Н Я</w:t>
      </w:r>
    </w:p>
    <w:p w:rsidR="008E12C8" w:rsidRDefault="008E12C8" w:rsidP="00EA2F7D">
      <w:pPr>
        <w:pStyle w:val="Normal2"/>
        <w:rPr>
          <w:rFonts w:ascii="Times New Roman" w:hAnsi="Times New Roman"/>
          <w:b/>
          <w:color w:val="000000"/>
          <w:szCs w:val="24"/>
          <w:lang w:val="ru-RU"/>
        </w:rPr>
      </w:pPr>
    </w:p>
    <w:p w:rsidR="008E12C8" w:rsidRDefault="008E12C8" w:rsidP="00EA2F7D">
      <w:pPr>
        <w:pStyle w:val="Normal2"/>
        <w:rPr>
          <w:rFonts w:ascii="Times New Roman" w:hAnsi="Times New Roman"/>
          <w:color w:val="000000"/>
          <w:szCs w:val="24"/>
        </w:rPr>
      </w:pPr>
      <w:r w:rsidRPr="00EA2F7D">
        <w:rPr>
          <w:rFonts w:ascii="Times New Roman" w:hAnsi="Times New Roman"/>
          <w:color w:val="000000"/>
          <w:szCs w:val="24"/>
          <w:lang w:val="ru-RU"/>
        </w:rPr>
        <w:t>13</w:t>
      </w:r>
      <w:r>
        <w:rPr>
          <w:rFonts w:ascii="Times New Roman" w:hAnsi="Times New Roman"/>
          <w:b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грудня 2023</w:t>
      </w:r>
      <w:r w:rsidRPr="005C2363">
        <w:rPr>
          <w:rFonts w:ascii="Times New Roman" w:hAnsi="Times New Roman"/>
          <w:color w:val="000000"/>
          <w:szCs w:val="24"/>
        </w:rPr>
        <w:t xml:space="preserve"> р</w:t>
      </w:r>
      <w:r>
        <w:rPr>
          <w:rFonts w:ascii="Times New Roman" w:hAnsi="Times New Roman"/>
          <w:color w:val="000000"/>
          <w:szCs w:val="24"/>
        </w:rPr>
        <w:t xml:space="preserve">оку                                 </w:t>
      </w:r>
      <w:r w:rsidRPr="005C2363">
        <w:rPr>
          <w:rFonts w:ascii="Times New Roman" w:hAnsi="Times New Roman"/>
          <w:color w:val="000000"/>
          <w:szCs w:val="24"/>
        </w:rPr>
        <w:t xml:space="preserve">  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   </w:t>
      </w:r>
      <w:r w:rsidRPr="005C2363">
        <w:rPr>
          <w:rFonts w:ascii="Times New Roman" w:hAnsi="Times New Roman"/>
          <w:b/>
          <w:color w:val="000000"/>
          <w:szCs w:val="24"/>
        </w:rPr>
        <w:t>№</w:t>
      </w:r>
      <w:r>
        <w:rPr>
          <w:rFonts w:ascii="Times New Roman" w:hAnsi="Times New Roman"/>
          <w:b/>
          <w:color w:val="000000"/>
          <w:szCs w:val="24"/>
        </w:rPr>
        <w:t xml:space="preserve"> 326/12</w:t>
      </w:r>
    </w:p>
    <w:p w:rsidR="008E12C8" w:rsidRPr="005C2363" w:rsidRDefault="008E12C8" w:rsidP="00F819BD">
      <w:pPr>
        <w:pStyle w:val="Normal2"/>
        <w:rPr>
          <w:rFonts w:ascii="Times New Roman" w:hAnsi="Times New Roman"/>
          <w:color w:val="000000"/>
          <w:szCs w:val="24"/>
        </w:rPr>
      </w:pPr>
    </w:p>
    <w:p w:rsidR="008E12C8" w:rsidRDefault="008E12C8" w:rsidP="00232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B462D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визначення переліку об</w:t>
      </w:r>
      <w:r w:rsidRPr="002328D3">
        <w:rPr>
          <w:rFonts w:ascii="Times New Roman" w:hAnsi="Times New Roman"/>
          <w:b/>
          <w:sz w:val="24"/>
          <w:szCs w:val="24"/>
        </w:rPr>
        <w:t>'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єктів </w:t>
      </w:r>
    </w:p>
    <w:p w:rsidR="008E12C8" w:rsidRDefault="008E12C8" w:rsidP="00232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видів робіт для порушників, </w:t>
      </w:r>
    </w:p>
    <w:p w:rsidR="008E12C8" w:rsidRDefault="008E12C8" w:rsidP="00232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 яких судом накладено адміністративне</w:t>
      </w:r>
    </w:p>
    <w:p w:rsidR="008E12C8" w:rsidRDefault="008E12C8" w:rsidP="002328D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стягнення у вигляді громадських робіт</w:t>
      </w:r>
    </w:p>
    <w:p w:rsidR="008E12C8" w:rsidRDefault="008E12C8" w:rsidP="00F819B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у 2024</w:t>
      </w:r>
      <w:r w:rsidRPr="00EB462D">
        <w:rPr>
          <w:rFonts w:ascii="Times New Roman" w:hAnsi="Times New Roman"/>
          <w:b/>
          <w:sz w:val="24"/>
          <w:szCs w:val="24"/>
          <w:lang w:val="uk-UA"/>
        </w:rPr>
        <w:t xml:space="preserve"> році</w:t>
      </w:r>
    </w:p>
    <w:p w:rsidR="008E12C8" w:rsidRDefault="008E12C8" w:rsidP="00F819BD">
      <w:pPr>
        <w:spacing w:after="0" w:line="240" w:lineRule="auto"/>
        <w:rPr>
          <w:rFonts w:ascii="Times New Roman" w:hAnsi="Times New Roman"/>
          <w:sz w:val="24"/>
          <w:lang w:val="uk-UA"/>
        </w:rPr>
      </w:pPr>
      <w:r w:rsidRPr="00EB462D">
        <w:rPr>
          <w:rFonts w:ascii="Times New Roman" w:hAnsi="Times New Roman"/>
          <w:sz w:val="24"/>
          <w:lang w:val="uk-UA"/>
        </w:rPr>
        <w:t xml:space="preserve"> </w:t>
      </w:r>
    </w:p>
    <w:p w:rsidR="008E12C8" w:rsidRPr="002328D3" w:rsidRDefault="008E12C8" w:rsidP="002328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</w:rPr>
        <w:t xml:space="preserve">       </w:t>
      </w:r>
      <w:r w:rsidRPr="00C54685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На виконання листа </w:t>
      </w:r>
      <w:r>
        <w:rPr>
          <w:rFonts w:ascii="Times New Roman" w:hAnsi="Times New Roman"/>
          <w:sz w:val="24"/>
          <w:lang w:val="uk-UA"/>
        </w:rPr>
        <w:t>Чернівецького</w:t>
      </w:r>
      <w:r>
        <w:rPr>
          <w:rFonts w:ascii="Times New Roman" w:hAnsi="Times New Roman"/>
          <w:sz w:val="24"/>
        </w:rPr>
        <w:t xml:space="preserve"> районного </w:t>
      </w:r>
      <w:r w:rsidRPr="002328D3">
        <w:rPr>
          <w:rFonts w:ascii="Times New Roman" w:hAnsi="Times New Roman"/>
          <w:sz w:val="24"/>
        </w:rPr>
        <w:t>сектору</w:t>
      </w:r>
      <w:r w:rsidRPr="002328D3">
        <w:rPr>
          <w:rFonts w:ascii="Times New Roman" w:hAnsi="Times New Roman"/>
          <w:sz w:val="24"/>
          <w:lang w:val="uk-UA"/>
        </w:rPr>
        <w:t xml:space="preserve"> №4</w:t>
      </w:r>
      <w:r w:rsidRPr="002328D3">
        <w:rPr>
          <w:rFonts w:ascii="Times New Roman" w:hAnsi="Times New Roman"/>
          <w:sz w:val="24"/>
        </w:rPr>
        <w:t xml:space="preserve"> філії Державної установи </w:t>
      </w:r>
      <w:r w:rsidRPr="002328D3">
        <w:rPr>
          <w:rFonts w:ascii="Times New Roman" w:hAnsi="Times New Roman"/>
          <w:sz w:val="24"/>
          <w:lang w:val="uk-UA"/>
        </w:rPr>
        <w:t>«</w:t>
      </w:r>
      <w:r w:rsidRPr="002328D3">
        <w:rPr>
          <w:rFonts w:ascii="Times New Roman" w:hAnsi="Times New Roman"/>
          <w:sz w:val="24"/>
        </w:rPr>
        <w:t>Центр пробації</w:t>
      </w:r>
      <w:r w:rsidRPr="002328D3">
        <w:rPr>
          <w:rFonts w:ascii="Times New Roman" w:hAnsi="Times New Roman"/>
          <w:sz w:val="24"/>
          <w:lang w:val="uk-UA"/>
        </w:rPr>
        <w:t>»</w:t>
      </w:r>
      <w:r w:rsidRPr="002328D3">
        <w:rPr>
          <w:rFonts w:ascii="Times New Roman" w:hAnsi="Times New Roman"/>
          <w:sz w:val="24"/>
        </w:rPr>
        <w:t xml:space="preserve"> у Чернівецькій області, вих. </w:t>
      </w:r>
      <w:r w:rsidRPr="002328D3">
        <w:rPr>
          <w:rFonts w:ascii="Times New Roman" w:hAnsi="Times New Roman"/>
          <w:sz w:val="24"/>
          <w:szCs w:val="24"/>
        </w:rPr>
        <w:t>№44/6/</w:t>
      </w:r>
      <w:r w:rsidRPr="002328D3">
        <w:rPr>
          <w:rFonts w:ascii="Times New Roman" w:hAnsi="Times New Roman"/>
          <w:sz w:val="24"/>
          <w:szCs w:val="24"/>
          <w:lang w:val="uk-UA"/>
        </w:rPr>
        <w:t>1434</w:t>
      </w:r>
      <w:r w:rsidRPr="002328D3">
        <w:rPr>
          <w:rFonts w:ascii="Times New Roman" w:hAnsi="Times New Roman"/>
          <w:sz w:val="24"/>
          <w:szCs w:val="24"/>
        </w:rPr>
        <w:t>-2</w:t>
      </w:r>
      <w:r w:rsidRPr="002328D3">
        <w:rPr>
          <w:rFonts w:ascii="Times New Roman" w:hAnsi="Times New Roman"/>
          <w:sz w:val="24"/>
          <w:szCs w:val="24"/>
          <w:lang w:val="uk-UA"/>
        </w:rPr>
        <w:t>3</w:t>
      </w:r>
      <w:r w:rsidRPr="002328D3">
        <w:rPr>
          <w:rFonts w:ascii="Times New Roman" w:hAnsi="Times New Roman"/>
          <w:sz w:val="24"/>
          <w:szCs w:val="24"/>
        </w:rPr>
        <w:t xml:space="preserve"> від 2</w:t>
      </w:r>
      <w:r w:rsidRPr="002328D3">
        <w:rPr>
          <w:rFonts w:ascii="Times New Roman" w:hAnsi="Times New Roman"/>
          <w:sz w:val="24"/>
          <w:szCs w:val="24"/>
          <w:lang w:val="uk-UA"/>
        </w:rPr>
        <w:t>7</w:t>
      </w:r>
      <w:r w:rsidRPr="002328D3">
        <w:rPr>
          <w:rFonts w:ascii="Times New Roman" w:hAnsi="Times New Roman"/>
          <w:sz w:val="24"/>
          <w:szCs w:val="24"/>
        </w:rPr>
        <w:t>.1</w:t>
      </w:r>
      <w:r w:rsidRPr="002328D3">
        <w:rPr>
          <w:rFonts w:ascii="Times New Roman" w:hAnsi="Times New Roman"/>
          <w:sz w:val="24"/>
          <w:szCs w:val="24"/>
          <w:lang w:val="uk-UA"/>
        </w:rPr>
        <w:t>1</w:t>
      </w:r>
      <w:r w:rsidRPr="002328D3">
        <w:rPr>
          <w:rFonts w:ascii="Times New Roman" w:hAnsi="Times New Roman"/>
          <w:sz w:val="24"/>
          <w:szCs w:val="24"/>
        </w:rPr>
        <w:t>.202</w:t>
      </w:r>
      <w:r w:rsidRPr="002328D3">
        <w:rPr>
          <w:rFonts w:ascii="Times New Roman" w:hAnsi="Times New Roman"/>
          <w:sz w:val="24"/>
          <w:szCs w:val="24"/>
          <w:lang w:val="uk-UA"/>
        </w:rPr>
        <w:t>3</w:t>
      </w:r>
      <w:r w:rsidRPr="002328D3">
        <w:rPr>
          <w:rFonts w:ascii="Times New Roman" w:hAnsi="Times New Roman"/>
          <w:sz w:val="24"/>
          <w:szCs w:val="24"/>
        </w:rPr>
        <w:t xml:space="preserve"> року «</w:t>
      </w:r>
      <w:r w:rsidRPr="002328D3">
        <w:rPr>
          <w:rFonts w:ascii="Times New Roman" w:hAnsi="Times New Roman"/>
          <w:sz w:val="24"/>
          <w:szCs w:val="24"/>
          <w:lang w:val="uk-UA"/>
        </w:rPr>
        <w:t>Про визначення переліку об</w:t>
      </w:r>
      <w:r w:rsidRPr="002328D3">
        <w:rPr>
          <w:rFonts w:ascii="Times New Roman" w:hAnsi="Times New Roman"/>
          <w:sz w:val="24"/>
          <w:szCs w:val="24"/>
        </w:rPr>
        <w:t>'</w:t>
      </w:r>
      <w:r w:rsidRPr="002328D3">
        <w:rPr>
          <w:rFonts w:ascii="Times New Roman" w:hAnsi="Times New Roman"/>
          <w:sz w:val="24"/>
          <w:szCs w:val="24"/>
          <w:lang w:val="uk-UA"/>
        </w:rPr>
        <w:t>єктів та видів робіт для порушників, на яких судом накладено адміністративне стягнення у вигляді громадських робіт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328D3">
        <w:rPr>
          <w:rFonts w:ascii="Times New Roman" w:hAnsi="Times New Roman"/>
          <w:sz w:val="24"/>
          <w:szCs w:val="24"/>
          <w:lang w:val="uk-UA"/>
        </w:rPr>
        <w:t>у 2024 році»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328D3">
        <w:rPr>
          <w:rFonts w:ascii="Times New Roman" w:hAnsi="Times New Roman"/>
          <w:sz w:val="24"/>
          <w:szCs w:val="24"/>
          <w:lang w:val="uk-UA"/>
        </w:rPr>
        <w:t xml:space="preserve"> керуючись </w:t>
      </w:r>
      <w:r>
        <w:rPr>
          <w:rFonts w:ascii="Times New Roman" w:hAnsi="Times New Roman"/>
          <w:sz w:val="24"/>
          <w:szCs w:val="24"/>
          <w:lang w:val="uk-UA"/>
        </w:rPr>
        <w:t>п.</w:t>
      </w:r>
      <w:r w:rsidRPr="002328D3">
        <w:rPr>
          <w:rFonts w:ascii="Times New Roman" w:hAnsi="Times New Roman"/>
          <w:sz w:val="24"/>
          <w:szCs w:val="24"/>
          <w:lang w:val="uk-UA"/>
        </w:rPr>
        <w:t xml:space="preserve">п.2 </w:t>
      </w:r>
      <w:r>
        <w:rPr>
          <w:rFonts w:ascii="Times New Roman" w:hAnsi="Times New Roman"/>
          <w:sz w:val="24"/>
          <w:szCs w:val="24"/>
          <w:lang w:val="uk-UA"/>
        </w:rPr>
        <w:t xml:space="preserve">ч.1 </w:t>
      </w:r>
      <w:r w:rsidRPr="002328D3">
        <w:rPr>
          <w:rFonts w:ascii="Times New Roman" w:hAnsi="Times New Roman"/>
          <w:sz w:val="24"/>
          <w:szCs w:val="24"/>
          <w:lang w:val="uk-UA"/>
        </w:rPr>
        <w:t xml:space="preserve">ст.38 Закону України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2328D3">
        <w:rPr>
          <w:rFonts w:ascii="Times New Roman" w:hAnsi="Times New Roman"/>
          <w:sz w:val="24"/>
          <w:szCs w:val="24"/>
          <w:lang w:val="uk-UA"/>
        </w:rPr>
        <w:t>Про місцеве самоврядування в Україні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2328D3">
        <w:rPr>
          <w:rFonts w:ascii="Times New Roman" w:hAnsi="Times New Roman"/>
          <w:sz w:val="24"/>
          <w:szCs w:val="24"/>
          <w:lang w:val="uk-UA"/>
        </w:rPr>
        <w:t xml:space="preserve"> та у відповідності до ст. 30¹, 31¹,321¹,Кодексу України «Про адміністративні правопорушення»</w:t>
      </w:r>
      <w:r w:rsidRPr="002328D3">
        <w:rPr>
          <w:rFonts w:ascii="Times New Roman" w:hAnsi="Times New Roman"/>
          <w:sz w:val="24"/>
          <w:lang w:val="uk-UA"/>
        </w:rPr>
        <w:t xml:space="preserve">, </w:t>
      </w:r>
      <w:r>
        <w:rPr>
          <w:rFonts w:ascii="Times New Roman" w:hAnsi="Times New Roman"/>
          <w:sz w:val="24"/>
          <w:lang w:val="uk-UA"/>
        </w:rPr>
        <w:t>наказу Міністерства юстиції України «Про затвердження Порядку виконання адміністративних стягнень у вигляді громадських робіт, виправних робіт та суспільно корисних робіт» від 19.03.2013 року №474/5 (зі змінами),</w:t>
      </w:r>
      <w:r w:rsidRPr="002328D3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</w:t>
      </w:r>
      <w:r w:rsidRPr="002328D3">
        <w:rPr>
          <w:rFonts w:ascii="Times New Roman" w:hAnsi="Times New Roman"/>
          <w:sz w:val="24"/>
          <w:lang w:val="uk-UA"/>
        </w:rPr>
        <w:t>виконавчий комітет</w:t>
      </w:r>
      <w:r w:rsidRPr="002328D3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:rsidR="008E12C8" w:rsidRPr="002328D3" w:rsidRDefault="008E12C8" w:rsidP="00F819BD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8E12C8" w:rsidRPr="00BD2B04" w:rsidRDefault="008E12C8" w:rsidP="00F819BD">
      <w:pPr>
        <w:pStyle w:val="BodyText"/>
        <w:ind w:right="2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</w:rPr>
        <w:t xml:space="preserve"> </w:t>
      </w:r>
      <w:r w:rsidRPr="007566AC"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b/>
          <w:sz w:val="24"/>
        </w:rPr>
        <w:t xml:space="preserve"> </w:t>
      </w:r>
      <w:r w:rsidRPr="007566AC">
        <w:rPr>
          <w:rFonts w:ascii="Times New Roman" w:hAnsi="Times New Roman"/>
          <w:b/>
          <w:sz w:val="24"/>
        </w:rPr>
        <w:t>И</w:t>
      </w:r>
      <w:r>
        <w:rPr>
          <w:rFonts w:ascii="Times New Roman" w:hAnsi="Times New Roman"/>
          <w:b/>
          <w:sz w:val="24"/>
        </w:rPr>
        <w:t xml:space="preserve"> </w:t>
      </w:r>
      <w:r w:rsidRPr="007566AC">
        <w:rPr>
          <w:rFonts w:ascii="Times New Roman" w:hAnsi="Times New Roman"/>
          <w:b/>
          <w:sz w:val="24"/>
        </w:rPr>
        <w:t>Р</w:t>
      </w:r>
      <w:r>
        <w:rPr>
          <w:rFonts w:ascii="Times New Roman" w:hAnsi="Times New Roman"/>
          <w:b/>
          <w:sz w:val="24"/>
        </w:rPr>
        <w:t xml:space="preserve"> </w:t>
      </w:r>
      <w:r w:rsidRPr="007566AC">
        <w:rPr>
          <w:rFonts w:ascii="Times New Roman" w:hAnsi="Times New Roman"/>
          <w:b/>
          <w:sz w:val="24"/>
        </w:rPr>
        <w:t>І</w:t>
      </w:r>
      <w:r>
        <w:rPr>
          <w:rFonts w:ascii="Times New Roman" w:hAnsi="Times New Roman"/>
          <w:b/>
          <w:sz w:val="24"/>
        </w:rPr>
        <w:t xml:space="preserve"> </w:t>
      </w:r>
      <w:r w:rsidRPr="007566AC">
        <w:rPr>
          <w:rFonts w:ascii="Times New Roman" w:hAnsi="Times New Roman"/>
          <w:b/>
          <w:sz w:val="24"/>
        </w:rPr>
        <w:t>Ш</w:t>
      </w:r>
      <w:r>
        <w:rPr>
          <w:rFonts w:ascii="Times New Roman" w:hAnsi="Times New Roman"/>
          <w:b/>
          <w:sz w:val="24"/>
        </w:rPr>
        <w:t xml:space="preserve"> </w:t>
      </w:r>
      <w:r w:rsidRPr="007566AC">
        <w:rPr>
          <w:rFonts w:ascii="Times New Roman" w:hAnsi="Times New Roman"/>
          <w:b/>
          <w:sz w:val="24"/>
        </w:rPr>
        <w:t>И</w:t>
      </w:r>
      <w:r>
        <w:rPr>
          <w:rFonts w:ascii="Times New Roman" w:hAnsi="Times New Roman"/>
          <w:b/>
          <w:sz w:val="24"/>
        </w:rPr>
        <w:t xml:space="preserve"> В</w:t>
      </w:r>
      <w:r w:rsidRPr="007566AC">
        <w:rPr>
          <w:rFonts w:ascii="Times New Roman" w:hAnsi="Times New Roman"/>
          <w:b/>
          <w:sz w:val="24"/>
        </w:rPr>
        <w:t xml:space="preserve"> :</w:t>
      </w:r>
    </w:p>
    <w:p w:rsidR="008E12C8" w:rsidRDefault="008E12C8" w:rsidP="00F819BD">
      <w:pPr>
        <w:pStyle w:val="BodyText"/>
        <w:ind w:right="28"/>
        <w:jc w:val="both"/>
        <w:rPr>
          <w:rFonts w:ascii="Times New Roman" w:hAnsi="Times New Roman"/>
          <w:sz w:val="22"/>
        </w:rPr>
      </w:pPr>
    </w:p>
    <w:p w:rsidR="008E12C8" w:rsidRDefault="008E12C8" w:rsidP="00CD152B">
      <w:pPr>
        <w:pStyle w:val="BodyText"/>
        <w:ind w:right="28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1.Визначити та затвердити перелік об</w:t>
      </w:r>
      <w:r w:rsidRPr="00CB7260">
        <w:rPr>
          <w:rFonts w:ascii="Times New Roman" w:hAnsi="Times New Roman"/>
          <w:sz w:val="24"/>
        </w:rPr>
        <w:t>'</w:t>
      </w:r>
      <w:r>
        <w:rPr>
          <w:rFonts w:ascii="Times New Roman" w:hAnsi="Times New Roman"/>
          <w:sz w:val="24"/>
        </w:rPr>
        <w:t xml:space="preserve">єктів на території Кіцманської </w:t>
      </w:r>
      <w:r w:rsidRPr="007566AC">
        <w:rPr>
          <w:rFonts w:ascii="Times New Roman" w:hAnsi="Times New Roman"/>
          <w:sz w:val="24"/>
        </w:rPr>
        <w:t xml:space="preserve">територіальної </w:t>
      </w:r>
      <w:r>
        <w:rPr>
          <w:rFonts w:ascii="Times New Roman" w:hAnsi="Times New Roman"/>
          <w:sz w:val="24"/>
        </w:rPr>
        <w:t xml:space="preserve"> </w:t>
      </w:r>
      <w:r w:rsidRPr="007566AC">
        <w:rPr>
          <w:rFonts w:ascii="Times New Roman" w:hAnsi="Times New Roman"/>
          <w:sz w:val="24"/>
        </w:rPr>
        <w:t>громади</w:t>
      </w:r>
      <w:r>
        <w:rPr>
          <w:rFonts w:ascii="Times New Roman" w:hAnsi="Times New Roman"/>
          <w:sz w:val="24"/>
        </w:rPr>
        <w:t xml:space="preserve"> та види безоплатних суспільно корисних робіт </w:t>
      </w:r>
      <w:r w:rsidRPr="0037749E">
        <w:rPr>
          <w:rFonts w:ascii="Times New Roman" w:hAnsi="Times New Roman"/>
          <w:sz w:val="24"/>
          <w:szCs w:val="24"/>
        </w:rPr>
        <w:t>для порушників, на яких судом накладено а</w:t>
      </w:r>
      <w:r>
        <w:rPr>
          <w:rFonts w:ascii="Times New Roman" w:hAnsi="Times New Roman"/>
          <w:sz w:val="24"/>
          <w:szCs w:val="24"/>
        </w:rPr>
        <w:t>дміністративне стягнення у виді</w:t>
      </w:r>
      <w:r w:rsidRPr="003774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громадських робіт у 2024 </w:t>
      </w:r>
      <w:r w:rsidRPr="0037749E">
        <w:rPr>
          <w:rFonts w:ascii="Times New Roman" w:hAnsi="Times New Roman"/>
          <w:sz w:val="24"/>
          <w:szCs w:val="24"/>
        </w:rPr>
        <w:t>році</w:t>
      </w:r>
      <w:r>
        <w:rPr>
          <w:rFonts w:ascii="Times New Roman" w:hAnsi="Times New Roman"/>
          <w:sz w:val="24"/>
        </w:rPr>
        <w:t xml:space="preserve"> / Додаток 1 /. </w:t>
      </w:r>
    </w:p>
    <w:p w:rsidR="008E12C8" w:rsidRPr="005D50DF" w:rsidRDefault="008E12C8" w:rsidP="00CD152B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A911F6">
        <w:rPr>
          <w:rFonts w:ascii="Times New Roman" w:hAnsi="Times New Roman"/>
          <w:sz w:val="24"/>
          <w:szCs w:val="24"/>
        </w:rPr>
        <w:t xml:space="preserve">2. Погодити перелік підприємств, установ, організацій у сфері відання яких перебувають   об’єкти, на яких </w:t>
      </w:r>
      <w:r>
        <w:rPr>
          <w:rFonts w:ascii="Times New Roman" w:hAnsi="Times New Roman"/>
          <w:sz w:val="24"/>
          <w:szCs w:val="24"/>
        </w:rPr>
        <w:t>правопорушники</w:t>
      </w:r>
      <w:r w:rsidRPr="00A911F6">
        <w:rPr>
          <w:rFonts w:ascii="Times New Roman" w:hAnsi="Times New Roman"/>
          <w:sz w:val="24"/>
          <w:szCs w:val="24"/>
        </w:rPr>
        <w:t xml:space="preserve"> будуть відбувати покар</w:t>
      </w:r>
      <w:r>
        <w:rPr>
          <w:rFonts w:ascii="Times New Roman" w:hAnsi="Times New Roman"/>
          <w:sz w:val="24"/>
          <w:szCs w:val="24"/>
        </w:rPr>
        <w:t xml:space="preserve">ання у безоплатній суспільно - </w:t>
      </w:r>
      <w:r w:rsidRPr="00A911F6">
        <w:rPr>
          <w:rFonts w:ascii="Times New Roman" w:hAnsi="Times New Roman"/>
          <w:sz w:val="24"/>
          <w:szCs w:val="24"/>
        </w:rPr>
        <w:t xml:space="preserve">корисній праці у вільний від основної роботи чи навчання час у виді громадських </w:t>
      </w:r>
      <w:r w:rsidRPr="005D50DF">
        <w:rPr>
          <w:rFonts w:ascii="Times New Roman" w:hAnsi="Times New Roman"/>
          <w:bCs/>
          <w:iCs/>
          <w:color w:val="000000"/>
          <w:sz w:val="24"/>
          <w:szCs w:val="24"/>
        </w:rPr>
        <w:t xml:space="preserve">робіт </w:t>
      </w:r>
      <w:r w:rsidRPr="005D50DF">
        <w:rPr>
          <w:rFonts w:ascii="Times New Roman" w:hAnsi="Times New Roman"/>
          <w:sz w:val="24"/>
          <w:szCs w:val="24"/>
        </w:rPr>
        <w:t xml:space="preserve">з </w:t>
      </w:r>
      <w:r>
        <w:rPr>
          <w:rFonts w:ascii="Times New Roman" w:hAnsi="Times New Roman"/>
          <w:sz w:val="24"/>
          <w:szCs w:val="24"/>
        </w:rPr>
        <w:t xml:space="preserve">Чернівецьким </w:t>
      </w:r>
      <w:r w:rsidRPr="005D50DF">
        <w:rPr>
          <w:rFonts w:ascii="Times New Roman" w:hAnsi="Times New Roman"/>
          <w:sz w:val="24"/>
          <w:szCs w:val="24"/>
        </w:rPr>
        <w:t>районним сектором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5D50DF">
        <w:rPr>
          <w:rFonts w:ascii="Times New Roman" w:hAnsi="Times New Roman"/>
          <w:sz w:val="24"/>
          <w:szCs w:val="24"/>
        </w:rPr>
        <w:t xml:space="preserve"> філії Державної установи </w:t>
      </w:r>
      <w:r>
        <w:rPr>
          <w:rFonts w:ascii="Times New Roman" w:hAnsi="Times New Roman"/>
          <w:sz w:val="24"/>
          <w:szCs w:val="24"/>
        </w:rPr>
        <w:t>«</w:t>
      </w:r>
      <w:r w:rsidRPr="005D50DF">
        <w:rPr>
          <w:rFonts w:ascii="Times New Roman" w:hAnsi="Times New Roman"/>
          <w:sz w:val="24"/>
          <w:szCs w:val="24"/>
        </w:rPr>
        <w:t>Центр пробації</w:t>
      </w:r>
      <w:r>
        <w:rPr>
          <w:rFonts w:ascii="Times New Roman" w:hAnsi="Times New Roman"/>
          <w:sz w:val="24"/>
          <w:szCs w:val="24"/>
        </w:rPr>
        <w:t>» у Чернівецькій області.</w:t>
      </w:r>
    </w:p>
    <w:p w:rsidR="008E12C8" w:rsidRPr="008C22A7" w:rsidRDefault="008E12C8" w:rsidP="00CD152B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 w:rsidRPr="008C22A7">
        <w:rPr>
          <w:rFonts w:ascii="Times New Roman" w:hAnsi="Times New Roman"/>
          <w:bCs/>
          <w:iCs/>
          <w:color w:val="000000"/>
          <w:sz w:val="24"/>
          <w:szCs w:val="24"/>
        </w:rPr>
        <w:t>3</w:t>
      </w:r>
      <w:r w:rsidRPr="008C22A7">
        <w:rPr>
          <w:bCs/>
          <w:iCs/>
          <w:color w:val="000000"/>
          <w:sz w:val="24"/>
          <w:szCs w:val="24"/>
        </w:rPr>
        <w:t xml:space="preserve">. </w:t>
      </w:r>
      <w:r w:rsidRPr="008C22A7">
        <w:rPr>
          <w:rFonts w:ascii="Times New Roman" w:hAnsi="Times New Roman"/>
          <w:sz w:val="24"/>
          <w:szCs w:val="24"/>
        </w:rPr>
        <w:t>Призначити відповідальними особами за виконанням визначених суспільно-корисних 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8E12C8" w:rsidRPr="008C22A7" w:rsidRDefault="008E12C8" w:rsidP="00CD152B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4.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8E12C8" w:rsidRDefault="008E12C8" w:rsidP="00CD152B">
      <w:pPr>
        <w:pStyle w:val="BodyText"/>
        <w:tabs>
          <w:tab w:val="num" w:pos="0"/>
        </w:tabs>
        <w:ind w:right="28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Контроль за виконанням даного рішення покласти на</w:t>
      </w:r>
      <w:r w:rsidRPr="00A56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Pr="008C22A7">
        <w:rPr>
          <w:rFonts w:ascii="Times New Roman" w:hAnsi="Times New Roman"/>
          <w:sz w:val="24"/>
          <w:szCs w:val="24"/>
        </w:rPr>
        <w:t>, старост старостинських округів Кіцманської ТГ.</w:t>
      </w:r>
    </w:p>
    <w:p w:rsidR="008E12C8" w:rsidRDefault="008E12C8" w:rsidP="00F819B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E12C8" w:rsidRDefault="008E12C8" w:rsidP="00F819B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E12C8" w:rsidRDefault="008E12C8" w:rsidP="00F819B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E12C8" w:rsidRDefault="008E12C8" w:rsidP="00F819B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</w:rPr>
        <w:t xml:space="preserve">Міський  голова             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5C2363">
        <w:rPr>
          <w:rFonts w:ascii="Times New Roman" w:hAnsi="Times New Roman"/>
          <w:b/>
          <w:sz w:val="24"/>
          <w:szCs w:val="24"/>
        </w:rPr>
        <w:t xml:space="preserve"> Б</w:t>
      </w:r>
      <w:r>
        <w:rPr>
          <w:rFonts w:ascii="Times New Roman" w:hAnsi="Times New Roman"/>
          <w:b/>
          <w:sz w:val="24"/>
          <w:szCs w:val="24"/>
          <w:lang w:val="uk-UA"/>
        </w:rPr>
        <w:t>УЛЕГА</w:t>
      </w:r>
    </w:p>
    <w:p w:rsidR="008E12C8" w:rsidRDefault="008E12C8" w:rsidP="00054BAD">
      <w:pPr>
        <w:spacing w:after="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</w:t>
      </w:r>
    </w:p>
    <w:p w:rsidR="008E12C8" w:rsidRDefault="008E12C8" w:rsidP="00054BAD">
      <w:pPr>
        <w:spacing w:after="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</w:t>
      </w:r>
    </w:p>
    <w:p w:rsidR="008E12C8" w:rsidRPr="00114DD4" w:rsidRDefault="008E12C8" w:rsidP="004E29DE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lang w:val="uk-UA"/>
        </w:rPr>
        <w:t xml:space="preserve">   </w:t>
      </w:r>
      <w:r w:rsidRPr="00114DD4">
        <w:rPr>
          <w:rFonts w:ascii="Times New Roman" w:hAnsi="Times New Roman"/>
          <w:sz w:val="24"/>
          <w:szCs w:val="24"/>
          <w:lang w:val="uk-UA"/>
        </w:rPr>
        <w:t>Додаток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1  </w:t>
      </w:r>
    </w:p>
    <w:p w:rsidR="008E12C8" w:rsidRDefault="008E12C8" w:rsidP="00ED7860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8E12C8" w:rsidRDefault="008E12C8" w:rsidP="00ED7860">
      <w:pPr>
        <w:spacing w:after="0"/>
        <w:jc w:val="righ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  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E12C8" w:rsidRPr="00114DD4" w:rsidRDefault="008E12C8" w:rsidP="00ED7860">
      <w:pPr>
        <w:spacing w:after="0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13.12.2023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.  № 326/12</w:t>
      </w:r>
    </w:p>
    <w:p w:rsidR="008E12C8" w:rsidRDefault="008E12C8" w:rsidP="00CD15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E12C8" w:rsidRPr="00F77488" w:rsidRDefault="008E12C8" w:rsidP="00CD15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8E12C8" w:rsidRPr="00B57C40" w:rsidRDefault="008E12C8" w:rsidP="00CD15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57C40">
        <w:rPr>
          <w:rFonts w:ascii="Times New Roman" w:hAnsi="Times New Roman"/>
          <w:sz w:val="24"/>
          <w:szCs w:val="24"/>
          <w:lang w:val="uk-UA"/>
        </w:rPr>
        <w:t>об’єктів та визначення видів суспільно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B57C40">
        <w:rPr>
          <w:rFonts w:ascii="Times New Roman" w:hAnsi="Times New Roman"/>
          <w:sz w:val="24"/>
          <w:szCs w:val="24"/>
          <w:lang w:val="uk-UA"/>
        </w:rPr>
        <w:t>корисних робіт для  порушників</w:t>
      </w:r>
    </w:p>
    <w:p w:rsidR="008E12C8" w:rsidRPr="00B57C40" w:rsidRDefault="008E12C8" w:rsidP="00CD15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57C40">
        <w:rPr>
          <w:rFonts w:ascii="Times New Roman" w:hAnsi="Times New Roman"/>
          <w:sz w:val="24"/>
          <w:szCs w:val="24"/>
          <w:lang w:val="uk-UA"/>
        </w:rPr>
        <w:t>на яких судом накладено адміністративне стягнення</w:t>
      </w:r>
    </w:p>
    <w:p w:rsidR="008E12C8" w:rsidRPr="00B57C40" w:rsidRDefault="008E12C8" w:rsidP="00CD152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57C40">
        <w:rPr>
          <w:rFonts w:ascii="Times New Roman" w:hAnsi="Times New Roman"/>
          <w:sz w:val="24"/>
          <w:szCs w:val="24"/>
          <w:lang w:val="uk-UA"/>
        </w:rPr>
        <w:t>у виді громадських робіт та пов</w:t>
      </w:r>
      <w:r>
        <w:rPr>
          <w:rFonts w:ascii="Times New Roman" w:hAnsi="Times New Roman"/>
          <w:sz w:val="24"/>
          <w:szCs w:val="24"/>
          <w:lang w:val="uk-UA"/>
        </w:rPr>
        <w:t>инні виконувати ці роботи у 2024</w:t>
      </w:r>
      <w:r w:rsidRPr="00B57C40">
        <w:rPr>
          <w:rFonts w:ascii="Times New Roman" w:hAnsi="Times New Roman"/>
          <w:sz w:val="24"/>
          <w:szCs w:val="24"/>
          <w:lang w:val="uk-UA"/>
        </w:rPr>
        <w:t xml:space="preserve"> році</w:t>
      </w:r>
    </w:p>
    <w:p w:rsidR="008E12C8" w:rsidRDefault="008E12C8" w:rsidP="00054BA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539"/>
        <w:gridCol w:w="2835"/>
        <w:gridCol w:w="5778"/>
      </w:tblGrid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8E12C8" w:rsidRPr="001E0CBA" w:rsidRDefault="008E12C8" w:rsidP="003123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3123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8E12C8" w:rsidRPr="001E0CBA" w:rsidRDefault="008E12C8" w:rsidP="0031239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бордюрів,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підчищення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квітів, кущ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 та дерев, поливання квітів, скошування трави, прочистка линви,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просапка клумби, очищення  від  порослі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 в приміщенні та на території міської ради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придорожн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іх смуг від сміття, вирубування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та сухостою, обкошування  обочин, поб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ілка дерев та бордюрів, висадка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дерев, ремонт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ні роботи, фарбування елементів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конструкцій, посипання доріг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вулиць протиожеледною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іод, підсипання ям  гравійною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сумішшю, інше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Міський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стадіон та спортивні майданчики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побілка дерев та бордюрі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в, нанесення розмітки, ремонтні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роботи, фарбування лавочок та поручнів, полив газону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Парки,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сквери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бордюрів, висадка квітів та кущів, ремонтні роботи, фарбування елементів конструкцій 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ьні заклади (ОЗО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(Валявська гімназія - філія)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Кіцманський НВК, Кіцманський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 опалого листя, вирубування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 та сухостою, підчищення кущів, скошування трави, побілка дерев та бордюрів, висадка квітів, ку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щів та дерев, прочищення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вирубування порослі та сухостою, скошування трави, підчищення дерев  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побілка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дерев та бордюрів, прочищення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скошування трави, ремонтні роботи  в комунальному підприємстві та на території  міста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унальної власності та прилеглої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до них прибудинкової території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прилеглої території,  місць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загального користування, поточний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Об’єкти благоустрою міста (парки, лісопарки,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спортивні, дитячі майданчики,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бування елементів  конструкцій,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інше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8E12C8" w:rsidRPr="001E0CBA" w:rsidRDefault="008E12C8" w:rsidP="007C5E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вулиць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отиожеледною сумішшю в зимовий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ріод, підсипання ям гравійною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сумішшю, інше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зимовий період,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обілка дерев, підчищення дерев,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очистка линви, очищення від порослі та 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 клумби, очищення  від  порослі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и, заміна огорожі, встановлення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опори для огорожі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Сільське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дерев, скошування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ремонтні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роботи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Пам’ятник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загиблим  воїнам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садка 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8E12C8" w:rsidRPr="001E0CBA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придорожні та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</w:t>
            </w:r>
            <w:r>
              <w:rPr>
                <w:rFonts w:ascii="Times New Roman" w:hAnsi="Times New Roman"/>
                <w:sz w:val="24"/>
                <w:szCs w:val="24"/>
              </w:rPr>
              <w:t>рев, скошування трави,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шанців, розчистка бордюрів та  тротуарної доріжки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Дороги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місце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вого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висадка квіті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ування трави, прочистка  линви, очищення від порослі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сухостою,  ремонт огорожі,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34274C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ня 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 линви,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Давидівський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посадка кущів та дерев, підчищення 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висадка квіті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в, кущів та дерев,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ування трави, прочистка  линви, очищення від порослі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сухостою,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роботи по фарбуванню </w:t>
            </w:r>
            <w:r w:rsidRPr="0034274C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ії від сміття та опалого листя, очищення від порослі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сухостою, прочист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 линви,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аклади  освіти (ОЗО Лашківський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Лашківський ЗДО, Витилівський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дере</w:t>
            </w:r>
            <w:r>
              <w:rPr>
                <w:rFonts w:ascii="Times New Roman" w:hAnsi="Times New Roman"/>
                <w:sz w:val="24"/>
                <w:szCs w:val="24"/>
              </w:rPr>
              <w:t>в, скошування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дерев, побілка  елементів благоустрою,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очищення 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 прилеглої території,  очищення від снігу в зимовий період,  обрізка дерев, побілка дерев та бордюрів,  скошування трави, прочистка  линви, обрізка живого плоту, просапка клумб,  очищення  від  порослі  та  сухостою,  ремонтні роботи в адміністративному приміщенні та на території старостинського округу, роботи по фарбуванню  твердих поверхонь, підсобні  роботи  при проведенні  ремонту або реконструкції приміщення 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підсобні  роботи  при проведенні  ремонту або реконструкції приміщення, прибирання  приміщення,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  кущів  та  порослі, сухих дерев, скошування трави, упорядкування  прилеглої території, ремонт огорожі, збір та вивезення сміття, гравіювання  дороги та доріжок на території кладовища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обрізка дерев, кущів, вирубування  порослі,  нанесення розмітки, прокопка  та прочистка  водозбірних  каналів (шанців)  вздовж 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аклади  освіти (Шипинецький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ищення 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ремонтні 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 заготівля дров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очищення 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парослі вздовж доріг, обкошування   шанців та прочистка водозбірних  каналів (шанців)  вздовж придорожніх захисних смуг, побілка  дерев, розкидання  гравійної  суміші,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9534C5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12C8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 Валява)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 прилеглої території, очищення від снігу в зимовий період,  побілка бордюрів,   висадка квітів, кущів та дерев, поливання та  просапка квітів,  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с.Валява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роботи по фарбуванню  </w:t>
            </w:r>
            <w:r w:rsidRPr="009534C5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A46C56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очищення від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порослі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вирубування порослі,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облаштування території, ремонтно-будівельні роботи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34274C" w:rsidRDefault="008E12C8" w:rsidP="0034274C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посадка кущів та дерев, підчищення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4E29DE"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DB2D1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ілка дерев, побілка сходів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елементів благоустрою,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придорожні  та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садка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12C8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 Кліводин)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висадка квітів, кущів та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ання трави, прочистка  линви, очищення від порослі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Кліводин,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9534C5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A46C56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від порослі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(Кліводинський ЗЗСО,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DB2D1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від 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та елементів благоустрою,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>
              <w:rPr>
                <w:rFonts w:ascii="Times New Roman" w:hAnsi="Times New Roman"/>
                <w:sz w:val="24"/>
                <w:szCs w:val="24"/>
              </w:rPr>
              <w:t>садка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12C8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 Ошихліби)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ання трави, прочистка  линви, очищення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с. Ошихліби, роботи по фарбуванню </w:t>
            </w:r>
            <w:r w:rsidRPr="009534C5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A46C56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 порослі,  облаштування території, ремонтно-будівельні роботи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ЗЗСО,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дерев, скошування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ремонтні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роботи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DB2D1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 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лементів благоустрою,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придорожні та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Дороги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8E12C8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 трави, прочистка  линви,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орожі, роботи по фарбуванню </w:t>
            </w:r>
            <w:r w:rsidRPr="0034274C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очищення  від порослі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41387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(Іванківський ЗЗСО, Іван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ківський ЗДО,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дерев, скошування 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ремонт огорожі, фарбування</w:t>
            </w:r>
            <w:r w:rsidRPr="00054B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роботи по фарбуванню </w:t>
            </w:r>
            <w:r w:rsidRPr="0034274C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8E12C8" w:rsidRPr="00EA2F7D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 елементів благоустрою, ремонтні роботи, фарбування елементів конструкцій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побілка бордюрів, дрібний ремонт</w:t>
            </w:r>
          </w:p>
        </w:tc>
      </w:tr>
      <w:tr w:rsidR="008E12C8" w:rsidRPr="001E0CBA" w:rsidTr="00312392">
        <w:tc>
          <w:tcPr>
            <w:tcW w:w="703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8E12C8" w:rsidRPr="001E0CBA" w:rsidRDefault="008E12C8" w:rsidP="003123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8E12C8" w:rsidRPr="001E0CBA" w:rsidRDefault="008E12C8" w:rsidP="003427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8E12C8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8E12C8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8E12C8" w:rsidRPr="00114DD4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</w:t>
      </w:r>
      <w:r>
        <w:rPr>
          <w:rFonts w:ascii="Times New Roman" w:hAnsi="Times New Roman"/>
          <w:sz w:val="24"/>
          <w:szCs w:val="24"/>
          <w:lang w:val="uk-UA"/>
        </w:rPr>
        <w:t xml:space="preserve">(секретар)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виконавчого </w:t>
      </w:r>
    </w:p>
    <w:p w:rsidR="008E12C8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8E12C8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</w:p>
    <w:p w:rsidR="008E12C8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8E12C8" w:rsidRPr="00114DD4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8E12C8" w:rsidRPr="00114DD4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8E12C8" w:rsidRPr="00114DD4" w:rsidRDefault="008E12C8" w:rsidP="00054BA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8E12C8" w:rsidRDefault="008E12C8" w:rsidP="00C371E4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«Центр пробації»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у Чернівецькій області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sectPr w:rsidR="008E12C8" w:rsidSect="00EA2F7D">
      <w:pgSz w:w="11906" w:h="16838"/>
      <w:pgMar w:top="539" w:right="567" w:bottom="85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19BD"/>
    <w:rsid w:val="00013109"/>
    <w:rsid w:val="00033C3A"/>
    <w:rsid w:val="00047103"/>
    <w:rsid w:val="00053074"/>
    <w:rsid w:val="00054BAD"/>
    <w:rsid w:val="0005610C"/>
    <w:rsid w:val="000653C4"/>
    <w:rsid w:val="000807F9"/>
    <w:rsid w:val="0008599E"/>
    <w:rsid w:val="000C2891"/>
    <w:rsid w:val="001050EC"/>
    <w:rsid w:val="00114DD4"/>
    <w:rsid w:val="00141387"/>
    <w:rsid w:val="00145CC7"/>
    <w:rsid w:val="001814D9"/>
    <w:rsid w:val="001851D7"/>
    <w:rsid w:val="001A563C"/>
    <w:rsid w:val="001B0A06"/>
    <w:rsid w:val="001E0CBA"/>
    <w:rsid w:val="001E684F"/>
    <w:rsid w:val="001F5789"/>
    <w:rsid w:val="001F5D62"/>
    <w:rsid w:val="00207F2B"/>
    <w:rsid w:val="002328D3"/>
    <w:rsid w:val="002767BF"/>
    <w:rsid w:val="0027737D"/>
    <w:rsid w:val="002D5731"/>
    <w:rsid w:val="002E0E20"/>
    <w:rsid w:val="00301CC7"/>
    <w:rsid w:val="00312392"/>
    <w:rsid w:val="0034274C"/>
    <w:rsid w:val="0035332D"/>
    <w:rsid w:val="00355736"/>
    <w:rsid w:val="0036250F"/>
    <w:rsid w:val="00367A90"/>
    <w:rsid w:val="003751E6"/>
    <w:rsid w:val="003757FF"/>
    <w:rsid w:val="0037749E"/>
    <w:rsid w:val="003A67C5"/>
    <w:rsid w:val="003B040A"/>
    <w:rsid w:val="003D441F"/>
    <w:rsid w:val="003D649E"/>
    <w:rsid w:val="003E5819"/>
    <w:rsid w:val="003F22E0"/>
    <w:rsid w:val="00457566"/>
    <w:rsid w:val="004752D6"/>
    <w:rsid w:val="004963D6"/>
    <w:rsid w:val="004B06D2"/>
    <w:rsid w:val="004E29DE"/>
    <w:rsid w:val="004E6358"/>
    <w:rsid w:val="004F75A1"/>
    <w:rsid w:val="00516106"/>
    <w:rsid w:val="005A38D0"/>
    <w:rsid w:val="005A57B6"/>
    <w:rsid w:val="005C2363"/>
    <w:rsid w:val="005C59DA"/>
    <w:rsid w:val="005D50DF"/>
    <w:rsid w:val="005E7EC8"/>
    <w:rsid w:val="00621B8C"/>
    <w:rsid w:val="00662079"/>
    <w:rsid w:val="0069254F"/>
    <w:rsid w:val="006A2302"/>
    <w:rsid w:val="006B38F9"/>
    <w:rsid w:val="006D4CDA"/>
    <w:rsid w:val="006E5968"/>
    <w:rsid w:val="00747EA8"/>
    <w:rsid w:val="007566AC"/>
    <w:rsid w:val="007C5CD5"/>
    <w:rsid w:val="007C5E95"/>
    <w:rsid w:val="008514DA"/>
    <w:rsid w:val="0085375E"/>
    <w:rsid w:val="00853C90"/>
    <w:rsid w:val="008C22A7"/>
    <w:rsid w:val="008E12C8"/>
    <w:rsid w:val="008E4353"/>
    <w:rsid w:val="00901CC1"/>
    <w:rsid w:val="00911139"/>
    <w:rsid w:val="009534C5"/>
    <w:rsid w:val="009820E6"/>
    <w:rsid w:val="009A0AF7"/>
    <w:rsid w:val="009D2272"/>
    <w:rsid w:val="009F5419"/>
    <w:rsid w:val="00A14753"/>
    <w:rsid w:val="00A46C56"/>
    <w:rsid w:val="00A564A2"/>
    <w:rsid w:val="00A56CB9"/>
    <w:rsid w:val="00A705A1"/>
    <w:rsid w:val="00A74D07"/>
    <w:rsid w:val="00A86284"/>
    <w:rsid w:val="00A911F6"/>
    <w:rsid w:val="00AA3E27"/>
    <w:rsid w:val="00AE342C"/>
    <w:rsid w:val="00B57C40"/>
    <w:rsid w:val="00B9247E"/>
    <w:rsid w:val="00BB24B4"/>
    <w:rsid w:val="00BD2B04"/>
    <w:rsid w:val="00BF4601"/>
    <w:rsid w:val="00C246D9"/>
    <w:rsid w:val="00C371E4"/>
    <w:rsid w:val="00C505CF"/>
    <w:rsid w:val="00C54685"/>
    <w:rsid w:val="00CB7260"/>
    <w:rsid w:val="00CD152B"/>
    <w:rsid w:val="00CE144D"/>
    <w:rsid w:val="00D03893"/>
    <w:rsid w:val="00D570BA"/>
    <w:rsid w:val="00D66981"/>
    <w:rsid w:val="00DA1936"/>
    <w:rsid w:val="00DB2D1A"/>
    <w:rsid w:val="00DC1CBC"/>
    <w:rsid w:val="00DC3081"/>
    <w:rsid w:val="00DC3F34"/>
    <w:rsid w:val="00DC75EE"/>
    <w:rsid w:val="00E44F14"/>
    <w:rsid w:val="00E60327"/>
    <w:rsid w:val="00E8773F"/>
    <w:rsid w:val="00EA2F7D"/>
    <w:rsid w:val="00EB0C9D"/>
    <w:rsid w:val="00EB462D"/>
    <w:rsid w:val="00EC301B"/>
    <w:rsid w:val="00EC33D7"/>
    <w:rsid w:val="00ED7860"/>
    <w:rsid w:val="00EF272C"/>
    <w:rsid w:val="00F53138"/>
    <w:rsid w:val="00F77488"/>
    <w:rsid w:val="00F77834"/>
    <w:rsid w:val="00F819BD"/>
    <w:rsid w:val="00F94BD7"/>
    <w:rsid w:val="00FA4CFB"/>
    <w:rsid w:val="00FE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9BD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4752D6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9254F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F819BD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19BD"/>
    <w:rPr>
      <w:rFonts w:ascii="Arial" w:hAnsi="Arial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F819BD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F819BD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F819BD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F819BD"/>
    <w:pPr>
      <w:keepNext/>
      <w:jc w:val="center"/>
      <w:outlineLvl w:val="0"/>
    </w:pPr>
    <w:rPr>
      <w:b/>
      <w:sz w:val="28"/>
    </w:rPr>
  </w:style>
  <w:style w:type="paragraph" w:styleId="Caption">
    <w:name w:val="caption"/>
    <w:basedOn w:val="Normal2"/>
    <w:next w:val="Normal2"/>
    <w:uiPriority w:val="99"/>
    <w:qFormat/>
    <w:rsid w:val="004752D6"/>
    <w:pPr>
      <w:jc w:val="center"/>
    </w:pPr>
    <w:rPr>
      <w:rFonts w:eastAsia="Calibri"/>
      <w:b/>
      <w:sz w:val="26"/>
    </w:rPr>
  </w:style>
  <w:style w:type="paragraph" w:styleId="NoSpacing">
    <w:name w:val="No Spacing"/>
    <w:uiPriority w:val="99"/>
    <w:qFormat/>
    <w:rsid w:val="00D570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10</Pages>
  <Words>3713</Words>
  <Characters>21169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5</cp:revision>
  <cp:lastPrinted>2023-12-18T15:02:00Z</cp:lastPrinted>
  <dcterms:created xsi:type="dcterms:W3CDTF">2023-12-12T10:22:00Z</dcterms:created>
  <dcterms:modified xsi:type="dcterms:W3CDTF">2023-12-18T15:02:00Z</dcterms:modified>
</cp:coreProperties>
</file>