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6F5" w:rsidRDefault="008C46F5" w:rsidP="008529ED">
      <w:pPr>
        <w:ind w:right="-2"/>
        <w:jc w:val="center"/>
        <w:rPr>
          <w:color w:val="000000"/>
        </w:rPr>
      </w:pPr>
      <w:r w:rsidRPr="00996E2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4509813" r:id="rId6"/>
        </w:object>
      </w:r>
    </w:p>
    <w:p w:rsidR="008C46F5" w:rsidRDefault="008C46F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C46F5" w:rsidRDefault="008C46F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C46F5" w:rsidRDefault="008C46F5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C46F5" w:rsidRDefault="008C46F5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8C46F5" w:rsidRDefault="008C46F5" w:rsidP="008529ED">
      <w:pPr>
        <w:jc w:val="center"/>
        <w:rPr>
          <w:b/>
          <w:color w:val="000000"/>
        </w:rPr>
      </w:pPr>
    </w:p>
    <w:p w:rsidR="008C46F5" w:rsidRDefault="008C46F5" w:rsidP="008529ED">
      <w:pPr>
        <w:jc w:val="center"/>
        <w:rPr>
          <w:b/>
          <w:color w:val="000000"/>
        </w:rPr>
      </w:pPr>
    </w:p>
    <w:p w:rsidR="008C46F5" w:rsidRDefault="008C46F5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C46F5" w:rsidRDefault="008C46F5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C46F5" w:rsidRDefault="008C46F5" w:rsidP="008529ED">
      <w:pPr>
        <w:jc w:val="center"/>
        <w:rPr>
          <w:color w:val="000000"/>
        </w:rPr>
      </w:pPr>
    </w:p>
    <w:p w:rsidR="008C46F5" w:rsidRDefault="008C46F5" w:rsidP="008529ED">
      <w:pPr>
        <w:rPr>
          <w:color w:val="000000"/>
        </w:rPr>
      </w:pPr>
      <w:r>
        <w:rPr>
          <w:color w:val="000000"/>
        </w:rPr>
        <w:t xml:space="preserve">13 грудня 2023                                            м. Кіцмань                                                     </w:t>
      </w:r>
      <w:r w:rsidRPr="00C8658D">
        <w:rPr>
          <w:b/>
          <w:color w:val="000000"/>
        </w:rPr>
        <w:t>№ 321/12</w:t>
      </w:r>
    </w:p>
    <w:p w:rsidR="008C46F5" w:rsidRDefault="008C46F5" w:rsidP="008529ED">
      <w:pPr>
        <w:rPr>
          <w:b/>
          <w:color w:val="000000"/>
        </w:rPr>
      </w:pPr>
    </w:p>
    <w:p w:rsidR="008C46F5" w:rsidRPr="00734CC9" w:rsidRDefault="008C46F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8C46F5" w:rsidRPr="00734CC9" w:rsidRDefault="008C46F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</w:t>
      </w:r>
      <w:r>
        <w:rPr>
          <w:b/>
          <w:sz w:val="24"/>
          <w:szCs w:val="24"/>
        </w:rPr>
        <w:t xml:space="preserve"> (№2) </w:t>
      </w:r>
      <w:r w:rsidRPr="00734CC9">
        <w:rPr>
          <w:b/>
          <w:sz w:val="24"/>
          <w:szCs w:val="24"/>
        </w:rPr>
        <w:t>для провадження</w:t>
      </w:r>
    </w:p>
    <w:p w:rsidR="008C46F5" w:rsidRDefault="008C46F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8C46F5" w:rsidRDefault="008C46F5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с. Шипинці, Чернівецького району, </w:t>
      </w:r>
    </w:p>
    <w:p w:rsidR="008C46F5" w:rsidRDefault="008C46F5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Чернівецької області біля кільцевої розв’язки </w:t>
      </w:r>
    </w:p>
    <w:p w:rsidR="008C46F5" w:rsidRPr="00734CC9" w:rsidRDefault="008C46F5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вулиць Головна та Н. Яремчука </w:t>
      </w:r>
    </w:p>
    <w:p w:rsidR="008C46F5" w:rsidRPr="00734CC9" w:rsidRDefault="008C46F5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8C46F5" w:rsidRDefault="008C46F5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Луцюк Галини Степанівни від 23.11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№330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500393">
        <w:rPr>
          <w:sz w:val="24"/>
          <w:szCs w:val="24"/>
        </w:rPr>
        <w:t>в с. Шипинці, Чернівецького району, Чернівецької області біля кільцевої розв’язки вулиць Головна та Н. Яремчука</w:t>
      </w:r>
      <w:r>
        <w:rPr>
          <w:sz w:val="24"/>
          <w:szCs w:val="24"/>
        </w:rPr>
        <w:t>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8C46F5" w:rsidRDefault="008C46F5" w:rsidP="00627A1C">
      <w:pPr>
        <w:pStyle w:val="BodyText3"/>
        <w:spacing w:after="0"/>
        <w:jc w:val="both"/>
        <w:rPr>
          <w:sz w:val="24"/>
          <w:szCs w:val="24"/>
        </w:rPr>
      </w:pPr>
    </w:p>
    <w:p w:rsidR="008C46F5" w:rsidRPr="004D4F78" w:rsidRDefault="008C46F5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8C46F5" w:rsidRPr="00734CC9" w:rsidRDefault="008C46F5" w:rsidP="00627A1C">
      <w:pPr>
        <w:pStyle w:val="BodyText3"/>
        <w:spacing w:after="0"/>
        <w:jc w:val="both"/>
        <w:rPr>
          <w:sz w:val="24"/>
          <w:szCs w:val="24"/>
        </w:rPr>
      </w:pPr>
    </w:p>
    <w:p w:rsidR="008C46F5" w:rsidRPr="00734CC9" w:rsidRDefault="008C46F5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Надати дозвіл гр</w:t>
      </w:r>
      <w:r>
        <w:rPr>
          <w:sz w:val="24"/>
          <w:szCs w:val="24"/>
        </w:rPr>
        <w:t xml:space="preserve">. Луцюк Галині Степанівні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500393">
        <w:rPr>
          <w:sz w:val="24"/>
          <w:szCs w:val="24"/>
        </w:rPr>
        <w:t>в с. Шипинці, Чернівецького району, Чернівецької області біля кільцевої розв’язки вулиць Головна та Н. Яремчука</w:t>
      </w:r>
      <w:r>
        <w:rPr>
          <w:sz w:val="24"/>
          <w:szCs w:val="24"/>
        </w:rPr>
        <w:t xml:space="preserve">. </w:t>
      </w:r>
    </w:p>
    <w:p w:rsidR="008C46F5" w:rsidRPr="00734CC9" w:rsidRDefault="008C46F5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Pr="00734CC9">
        <w:rPr>
          <w:sz w:val="24"/>
          <w:szCs w:val="24"/>
        </w:rPr>
        <w:t xml:space="preserve"> гр.</w:t>
      </w:r>
      <w:r>
        <w:rPr>
          <w:sz w:val="24"/>
          <w:szCs w:val="24"/>
        </w:rPr>
        <w:t xml:space="preserve"> Луцюк Галину Степанівну </w:t>
      </w:r>
      <w:r w:rsidRPr="00734CC9">
        <w:rPr>
          <w:sz w:val="24"/>
          <w:szCs w:val="24"/>
        </w:rPr>
        <w:t>:</w:t>
      </w:r>
    </w:p>
    <w:p w:rsidR="008C46F5" w:rsidRPr="00622703" w:rsidRDefault="008C46F5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8C46F5" w:rsidRPr="00734CC9" w:rsidRDefault="008C46F5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</w:t>
      </w:r>
      <w:bookmarkStart w:id="0" w:name="_GoBack"/>
      <w:bookmarkEnd w:id="0"/>
      <w:r w:rsidRPr="00734CC9">
        <w:rPr>
          <w:sz w:val="24"/>
          <w:szCs w:val="24"/>
        </w:rPr>
        <w:t>руди;</w:t>
      </w:r>
    </w:p>
    <w:p w:rsidR="008C46F5" w:rsidRPr="00734CC9" w:rsidRDefault="008C46F5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C46F5" w:rsidRPr="00734CC9" w:rsidRDefault="008C46F5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C46F5" w:rsidRPr="008426D6" w:rsidRDefault="008C46F5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>
        <w:t xml:space="preserve">начальника відділу економічного розвитку та інвестицій Юрія КОСАРА. </w:t>
      </w:r>
    </w:p>
    <w:p w:rsidR="008C46F5" w:rsidRPr="00622703" w:rsidRDefault="008C46F5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C46F5" w:rsidRDefault="008C46F5" w:rsidP="00622703">
      <w:pPr>
        <w:rPr>
          <w:b/>
        </w:rPr>
      </w:pPr>
    </w:p>
    <w:p w:rsidR="008C46F5" w:rsidRPr="00622703" w:rsidRDefault="008C46F5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8C46F5" w:rsidRPr="00622703" w:rsidSect="00C8658D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35688C"/>
    <w:rsid w:val="004422A2"/>
    <w:rsid w:val="00443046"/>
    <w:rsid w:val="0045567C"/>
    <w:rsid w:val="004D4F78"/>
    <w:rsid w:val="00500393"/>
    <w:rsid w:val="00512D60"/>
    <w:rsid w:val="005A5311"/>
    <w:rsid w:val="005E4956"/>
    <w:rsid w:val="00622703"/>
    <w:rsid w:val="00627A1C"/>
    <w:rsid w:val="00636EF1"/>
    <w:rsid w:val="0067006A"/>
    <w:rsid w:val="00734CC9"/>
    <w:rsid w:val="007F1306"/>
    <w:rsid w:val="007F1DF1"/>
    <w:rsid w:val="008426D6"/>
    <w:rsid w:val="00845E81"/>
    <w:rsid w:val="008529ED"/>
    <w:rsid w:val="008C46F5"/>
    <w:rsid w:val="00973B4B"/>
    <w:rsid w:val="00996E2A"/>
    <w:rsid w:val="00A6367E"/>
    <w:rsid w:val="00A95126"/>
    <w:rsid w:val="00B3007F"/>
    <w:rsid w:val="00B92DE0"/>
    <w:rsid w:val="00BB0FA2"/>
    <w:rsid w:val="00C3105D"/>
    <w:rsid w:val="00C8658D"/>
    <w:rsid w:val="00E411E7"/>
    <w:rsid w:val="00FC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30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368</Words>
  <Characters>2100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2023-12-19T14:50:00Z</cp:lastPrinted>
  <dcterms:created xsi:type="dcterms:W3CDTF">2023-12-12T12:31:00Z</dcterms:created>
  <dcterms:modified xsi:type="dcterms:W3CDTF">2023-12-19T14:50:00Z</dcterms:modified>
</cp:coreProperties>
</file>