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CF" w:rsidRDefault="005575CF" w:rsidP="00684D31">
      <w:pPr>
        <w:ind w:right="-2"/>
        <w:jc w:val="center"/>
        <w:rPr>
          <w:color w:val="000000"/>
        </w:rPr>
      </w:pPr>
      <w:r w:rsidRPr="00A7279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3898480" r:id="rId6"/>
        </w:object>
      </w:r>
    </w:p>
    <w:p w:rsidR="005575CF" w:rsidRDefault="005575C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575CF" w:rsidRDefault="005575C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575CF" w:rsidRDefault="005575C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575CF" w:rsidRDefault="005575CF" w:rsidP="00684D31">
      <w:pPr>
        <w:ind w:right="-2"/>
        <w:jc w:val="center"/>
        <w:rPr>
          <w:b/>
          <w:color w:val="000000"/>
        </w:rPr>
      </w:pPr>
    </w:p>
    <w:p w:rsidR="005575CF" w:rsidRDefault="005575CF" w:rsidP="00684D31">
      <w:pPr>
        <w:jc w:val="center"/>
        <w:rPr>
          <w:b/>
          <w:color w:val="000000"/>
        </w:rPr>
      </w:pPr>
    </w:p>
    <w:p w:rsidR="005575CF" w:rsidRDefault="005575CF" w:rsidP="00684D31">
      <w:pPr>
        <w:jc w:val="center"/>
        <w:rPr>
          <w:b/>
          <w:color w:val="000000"/>
        </w:rPr>
      </w:pPr>
    </w:p>
    <w:p w:rsidR="005575CF" w:rsidRDefault="005575CF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5575CF" w:rsidRDefault="005575CF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575CF" w:rsidRDefault="005575CF" w:rsidP="00684D31">
      <w:pPr>
        <w:jc w:val="center"/>
        <w:rPr>
          <w:color w:val="000000"/>
        </w:rPr>
      </w:pPr>
    </w:p>
    <w:p w:rsidR="005575CF" w:rsidRDefault="005575CF" w:rsidP="00684D31">
      <w:pPr>
        <w:rPr>
          <w:color w:val="000000"/>
        </w:rPr>
      </w:pPr>
      <w:r>
        <w:rPr>
          <w:color w:val="000000"/>
        </w:rPr>
        <w:t xml:space="preserve">   ___________2023                           м. Кіцмань                                 № ________</w:t>
      </w:r>
    </w:p>
    <w:p w:rsidR="005575CF" w:rsidRDefault="005575CF" w:rsidP="00684D31">
      <w:pPr>
        <w:rPr>
          <w:b/>
          <w:color w:val="000000"/>
        </w:rPr>
      </w:pPr>
    </w:p>
    <w:p w:rsidR="005575CF" w:rsidRPr="007B7873" w:rsidRDefault="005575CF" w:rsidP="00F55A48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встановлення ТОВ «ГК Теплоінвест К» </w:t>
      </w:r>
    </w:p>
    <w:p w:rsidR="005575CF" w:rsidRPr="007B7873" w:rsidRDefault="005575CF" w:rsidP="00F55A4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тарифу на теплову енергію</w:t>
      </w:r>
      <w:r w:rsidRPr="007B7873">
        <w:rPr>
          <w:b/>
          <w:sz w:val="24"/>
          <w:lang w:val="uk-UA"/>
        </w:rPr>
        <w:t xml:space="preserve">, її виробництво та </w:t>
      </w:r>
    </w:p>
    <w:p w:rsidR="005575CF" w:rsidRDefault="005575CF" w:rsidP="00F55A48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постачання </w:t>
      </w:r>
      <w:r>
        <w:rPr>
          <w:b/>
          <w:sz w:val="24"/>
          <w:lang w:val="uk-UA"/>
        </w:rPr>
        <w:t xml:space="preserve">для бюджетних установ </w:t>
      </w:r>
    </w:p>
    <w:p w:rsidR="005575CF" w:rsidRDefault="005575CF" w:rsidP="00F55A48">
      <w:pPr>
        <w:rPr>
          <w:b/>
          <w:sz w:val="24"/>
          <w:lang w:val="uk-UA"/>
        </w:rPr>
      </w:pPr>
    </w:p>
    <w:p w:rsidR="005575CF" w:rsidRDefault="005575CF" w:rsidP="00F55A48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ТОВ «Генеруюча компанія Теплоінвест К» від </w:t>
      </w:r>
      <w:r>
        <w:rPr>
          <w:sz w:val="24"/>
          <w:szCs w:val="24"/>
          <w:lang w:val="uk-UA"/>
        </w:rPr>
        <w:t>10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7B7873">
        <w:rPr>
          <w:sz w:val="24"/>
          <w:szCs w:val="24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                    </w:t>
      </w:r>
      <w:r w:rsidRPr="007B7873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10/11</w:t>
      </w:r>
      <w:r w:rsidRPr="007B7873">
        <w:rPr>
          <w:sz w:val="24"/>
          <w:szCs w:val="24"/>
          <w:lang w:val="uk-UA"/>
        </w:rPr>
        <w:t xml:space="preserve"> (вх. № </w:t>
      </w:r>
      <w:r>
        <w:rPr>
          <w:sz w:val="24"/>
          <w:szCs w:val="24"/>
          <w:lang w:val="uk-UA"/>
        </w:rPr>
        <w:t>1528 від 16</w:t>
      </w:r>
      <w:r w:rsidRPr="007B7873">
        <w:rPr>
          <w:sz w:val="24"/>
          <w:szCs w:val="24"/>
          <w:lang w:val="uk-UA"/>
        </w:rPr>
        <w:t>.1</w:t>
      </w:r>
      <w:r>
        <w:rPr>
          <w:sz w:val="24"/>
          <w:szCs w:val="24"/>
          <w:lang w:val="uk-UA"/>
        </w:rPr>
        <w:t>1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7B7873">
        <w:rPr>
          <w:sz w:val="24"/>
          <w:szCs w:val="24"/>
          <w:lang w:val="uk-UA"/>
        </w:rPr>
        <w:t xml:space="preserve">) щодо встановлення тарифу на теплову енергію, її виробництво та постачання для КНП «Кіцманська багатопрофільна лікарня інтенсивного лікування» та Кіцманського коледжу Подільського ДАТУ, керуючись </w:t>
      </w:r>
      <w:r w:rsidRPr="007B7873">
        <w:rPr>
          <w:sz w:val="24"/>
          <w:szCs w:val="24"/>
          <w:shd w:val="clear" w:color="auto" w:fill="FFFFFF"/>
          <w:lang w:val="uk-UA"/>
        </w:rPr>
        <w:t xml:space="preserve">ст.ст.4, 5, 8, 21, 22 Закону України «Про житлово-комунальні послуги», ст.20 Закону України «Про теплопостачання», пп.2 п.а ч.1 ст.28 Закону України «Про місцеве самоврядування в Україні», постановою  Кабінету Міністрів України від 01.06.2011 №869 «Про забезпечення єдиного підходу до формування тарифів на комунальні послуги»,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Кіцманської міської ради </w:t>
      </w:r>
    </w:p>
    <w:p w:rsidR="005575CF" w:rsidRPr="0072505B" w:rsidRDefault="005575CF" w:rsidP="00F55A48">
      <w:pPr>
        <w:jc w:val="both"/>
        <w:rPr>
          <w:sz w:val="16"/>
          <w:lang w:val="uk-UA"/>
        </w:rPr>
      </w:pPr>
    </w:p>
    <w:p w:rsidR="005575CF" w:rsidRPr="0072505B" w:rsidRDefault="005575CF" w:rsidP="00F55A48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ВИРІШИВ:</w:t>
      </w:r>
    </w:p>
    <w:p w:rsidR="005575CF" w:rsidRPr="0072505B" w:rsidRDefault="005575CF" w:rsidP="00F55A48">
      <w:pPr>
        <w:jc w:val="both"/>
        <w:rPr>
          <w:sz w:val="18"/>
          <w:lang w:val="uk-UA"/>
        </w:rPr>
      </w:pPr>
    </w:p>
    <w:p w:rsidR="005575CF" w:rsidRDefault="005575CF" w:rsidP="00F55A48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  <w:lang w:val="uk-UA"/>
        </w:rPr>
        <w:t xml:space="preserve">Встановити </w:t>
      </w:r>
      <w:r>
        <w:rPr>
          <w:sz w:val="24"/>
          <w:szCs w:val="24"/>
          <w:lang w:val="uk-UA"/>
        </w:rPr>
        <w:t xml:space="preserve">з 01.01.2024 року </w:t>
      </w:r>
      <w:r w:rsidRPr="000221E3">
        <w:rPr>
          <w:sz w:val="24"/>
          <w:szCs w:val="24"/>
          <w:lang w:val="uk-UA"/>
        </w:rPr>
        <w:t>ТОВ «Генеруюча компанія Теплоінвест К» тариф на теплову енергію, її виробництво та постачання для КНП «Кіцманська багатопрофільна лікарня інтенсивного лікування» та Кіцманського коледжу Подільського ДАТУ у розмірі 2</w:t>
      </w:r>
      <w:r>
        <w:rPr>
          <w:sz w:val="24"/>
          <w:szCs w:val="24"/>
          <w:lang w:val="uk-UA"/>
        </w:rPr>
        <w:t>888,00</w:t>
      </w:r>
      <w:r w:rsidRPr="000221E3">
        <w:rPr>
          <w:sz w:val="24"/>
          <w:szCs w:val="24"/>
          <w:lang w:val="uk-UA"/>
        </w:rPr>
        <w:t xml:space="preserve"> грн. без ПДВ, в т.ч. на виробництво теплової енергії </w:t>
      </w:r>
      <w:r>
        <w:rPr>
          <w:sz w:val="24"/>
          <w:szCs w:val="24"/>
          <w:lang w:val="uk-UA"/>
        </w:rPr>
        <w:t>2859,66</w:t>
      </w:r>
      <w:r w:rsidRPr="000221E3">
        <w:rPr>
          <w:sz w:val="24"/>
          <w:szCs w:val="24"/>
          <w:lang w:val="uk-UA"/>
        </w:rPr>
        <w:t xml:space="preserve"> грн. без ПДВ та  постачання – </w:t>
      </w:r>
      <w:r>
        <w:rPr>
          <w:sz w:val="24"/>
          <w:szCs w:val="24"/>
          <w:lang w:val="uk-UA"/>
        </w:rPr>
        <w:t>28,37</w:t>
      </w:r>
      <w:r w:rsidRPr="000221E3">
        <w:rPr>
          <w:sz w:val="24"/>
          <w:szCs w:val="24"/>
          <w:lang w:val="uk-UA"/>
        </w:rPr>
        <w:t xml:space="preserve"> грн. без ПДВ. (кошторис витрат додається).</w:t>
      </w:r>
    </w:p>
    <w:p w:rsidR="005575CF" w:rsidRDefault="005575CF" w:rsidP="00F55A48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20.10.2021 р. №304/10 «</w:t>
      </w:r>
      <w:r w:rsidRPr="00F55A48">
        <w:rPr>
          <w:sz w:val="24"/>
          <w:lang w:val="uk-UA"/>
        </w:rPr>
        <w:t>Про встановлення ТОВ «ГК Теплоінвест К» тарифу на теплову енергії, її виробництво та постачання для бюджетних установ</w:t>
      </w:r>
      <w:r>
        <w:rPr>
          <w:sz w:val="24"/>
          <w:lang w:val="uk-UA"/>
        </w:rPr>
        <w:t xml:space="preserve"> на опалювальний період 2021-2022 рр.».</w:t>
      </w:r>
    </w:p>
    <w:p w:rsidR="005575CF" w:rsidRDefault="005575CF" w:rsidP="00F55A48">
      <w:pPr>
        <w:pStyle w:val="1"/>
        <w:numPr>
          <w:ilvl w:val="0"/>
          <w:numId w:val="10"/>
        </w:numPr>
        <w:ind w:left="0"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5575CF" w:rsidRDefault="005575CF" w:rsidP="00F55A48">
      <w:pPr>
        <w:rPr>
          <w:b/>
          <w:sz w:val="24"/>
          <w:szCs w:val="24"/>
          <w:lang w:val="uk-UA"/>
        </w:rPr>
      </w:pPr>
    </w:p>
    <w:p w:rsidR="005575CF" w:rsidRPr="00F55A48" w:rsidRDefault="005575CF" w:rsidP="00F55A48">
      <w:pPr>
        <w:rPr>
          <w:sz w:val="24"/>
          <w:szCs w:val="24"/>
          <w:lang w:val="uk-UA"/>
        </w:rPr>
      </w:pPr>
    </w:p>
    <w:p w:rsidR="005575CF" w:rsidRDefault="005575CF" w:rsidP="00F55A4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5575CF" w:rsidRDefault="005575CF" w:rsidP="00F55A48">
      <w:pPr>
        <w:jc w:val="both"/>
        <w:rPr>
          <w:sz w:val="24"/>
          <w:szCs w:val="24"/>
          <w:lang w:val="uk-UA"/>
        </w:rPr>
      </w:pPr>
    </w:p>
    <w:p w:rsidR="005575CF" w:rsidRDefault="005575CF" w:rsidP="00F55A48">
      <w:pPr>
        <w:jc w:val="both"/>
        <w:rPr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1821B1">
      <w:pPr>
        <w:ind w:left="-1134"/>
        <w:rPr>
          <w:b/>
          <w:sz w:val="24"/>
          <w:szCs w:val="24"/>
          <w:lang w:val="uk-UA"/>
        </w:rPr>
      </w:pPr>
      <w:r>
        <w:pict>
          <v:shape id="Рисунок 1" o:spid="_x0000_i1026" type="#_x0000_t75" style="width:564pt;height:777.75pt;visibility:visible;mso-position-horizontal-relative:char;mso-position-vertical-relative:line">
            <v:imagedata r:id="rId7" o:title=""/>
          </v:shape>
        </w:pict>
      </w:r>
    </w:p>
    <w:p w:rsidR="005575CF" w:rsidRDefault="005575CF" w:rsidP="001821B1">
      <w:pPr>
        <w:ind w:left="-1134"/>
        <w:rPr>
          <w:b/>
          <w:sz w:val="24"/>
          <w:szCs w:val="24"/>
          <w:lang w:val="uk-UA"/>
        </w:rPr>
      </w:pPr>
      <w:r>
        <w:pict>
          <v:shape id="Рисунок 2" o:spid="_x0000_i1027" type="#_x0000_t75" style="width:561.75pt;height:773.25pt;visibility:visible;mso-position-horizontal-relative:char;mso-position-vertical-relative:line">
            <v:imagedata r:id="rId8" o:title=""/>
          </v:shape>
        </w:pict>
      </w:r>
    </w:p>
    <w:p w:rsidR="005575CF" w:rsidRDefault="005575CF" w:rsidP="001821B1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  <w:bookmarkStart w:id="0" w:name="_GoBack"/>
      <w:bookmarkEnd w:id="0"/>
    </w:p>
    <w:p w:rsidR="005575CF" w:rsidRDefault="005575CF" w:rsidP="00C214B7">
      <w:pPr>
        <w:ind w:left="660"/>
        <w:rPr>
          <w:b/>
          <w:sz w:val="24"/>
          <w:szCs w:val="24"/>
          <w:lang w:val="uk-UA"/>
        </w:rPr>
      </w:pPr>
    </w:p>
    <w:p w:rsidR="005575CF" w:rsidRDefault="005575CF" w:rsidP="00BB6FBA">
      <w:pPr>
        <w:ind w:left="660"/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Автор:</w:t>
      </w:r>
    </w:p>
    <w:p w:rsidR="005575CF" w:rsidRPr="00BB6FBA" w:rsidRDefault="005575CF" w:rsidP="00BB6FBA">
      <w:pPr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 xml:space="preserve">Начальник відділу житлово-комунального </w:t>
      </w:r>
    </w:p>
    <w:p w:rsidR="005575CF" w:rsidRPr="00BB6FBA" w:rsidRDefault="005575CF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господарства та охорони довкілля                                                _______________ Р.І. Лисак</w:t>
      </w:r>
    </w:p>
    <w:p w:rsidR="005575CF" w:rsidRPr="00BB6FBA" w:rsidRDefault="005575CF" w:rsidP="00BB6FBA">
      <w:pPr>
        <w:ind w:left="660"/>
        <w:rPr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Погодження:</w:t>
      </w:r>
    </w:p>
    <w:p w:rsidR="005575CF" w:rsidRPr="00BB6FBA" w:rsidRDefault="005575CF" w:rsidP="00BB6FBA">
      <w:pPr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rPr>
          <w:b/>
          <w:sz w:val="24"/>
          <w:szCs w:val="24"/>
          <w:lang w:val="uk-UA"/>
        </w:rPr>
      </w:pPr>
    </w:p>
    <w:p w:rsidR="005575CF" w:rsidRPr="00BB6FBA" w:rsidRDefault="005575CF" w:rsidP="00BB6FB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Pr="00BB6FBA">
        <w:rPr>
          <w:rFonts w:ascii="Times New Roman" w:hAnsi="Times New Roman"/>
          <w:sz w:val="24"/>
          <w:szCs w:val="24"/>
        </w:rPr>
        <w:t xml:space="preserve"> відділу правового забезпечення </w:t>
      </w:r>
      <w:r w:rsidRPr="00BB6FBA">
        <w:rPr>
          <w:rFonts w:ascii="Times New Roman" w:hAnsi="Times New Roman"/>
          <w:sz w:val="24"/>
          <w:szCs w:val="24"/>
        </w:rPr>
        <w:tab/>
      </w:r>
      <w:r w:rsidRPr="00BB6FBA">
        <w:rPr>
          <w:rFonts w:ascii="Times New Roman" w:hAnsi="Times New Roman"/>
          <w:sz w:val="24"/>
          <w:szCs w:val="24"/>
        </w:rPr>
        <w:tab/>
      </w:r>
      <w:r w:rsidRPr="00BB6FBA">
        <w:rPr>
          <w:rFonts w:ascii="Times New Roman" w:hAnsi="Times New Roman"/>
          <w:sz w:val="24"/>
          <w:szCs w:val="24"/>
        </w:rPr>
        <w:tab/>
        <w:t xml:space="preserve">  ____________ І.Ю. Королюк</w:t>
      </w:r>
    </w:p>
    <w:p w:rsidR="005575CF" w:rsidRPr="00BB6FBA" w:rsidRDefault="005575CF" w:rsidP="00BB6FBA">
      <w:pPr>
        <w:rPr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sz w:val="24"/>
          <w:szCs w:val="24"/>
          <w:lang w:val="uk-UA"/>
        </w:rPr>
      </w:pPr>
    </w:p>
    <w:p w:rsidR="005575CF" w:rsidRPr="00BB6FBA" w:rsidRDefault="005575CF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Керуюч</w:t>
      </w:r>
      <w:r>
        <w:rPr>
          <w:sz w:val="24"/>
          <w:szCs w:val="24"/>
          <w:lang w:val="uk-UA"/>
        </w:rPr>
        <w:t>а</w:t>
      </w:r>
      <w:r w:rsidRPr="00BB6FBA">
        <w:rPr>
          <w:sz w:val="24"/>
          <w:szCs w:val="24"/>
          <w:lang w:val="uk-UA"/>
        </w:rPr>
        <w:t xml:space="preserve"> справами виконавчого </w:t>
      </w:r>
    </w:p>
    <w:p w:rsidR="005575CF" w:rsidRPr="00BB6FBA" w:rsidRDefault="005575CF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комітету міської ради                                                                ______________  Я.П.</w:t>
      </w:r>
      <w:r>
        <w:rPr>
          <w:sz w:val="24"/>
          <w:szCs w:val="24"/>
          <w:lang w:val="uk-UA"/>
        </w:rPr>
        <w:t xml:space="preserve"> </w:t>
      </w:r>
      <w:r w:rsidRPr="00BB6FBA">
        <w:rPr>
          <w:sz w:val="24"/>
          <w:szCs w:val="24"/>
          <w:lang w:val="uk-UA"/>
        </w:rPr>
        <w:t>Раковіца</w:t>
      </w:r>
    </w:p>
    <w:p w:rsidR="005575CF" w:rsidRPr="00BB6FBA" w:rsidRDefault="005575CF" w:rsidP="00BB6FBA">
      <w:pPr>
        <w:ind w:left="660"/>
        <w:rPr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sz w:val="24"/>
          <w:szCs w:val="24"/>
          <w:lang w:val="uk-UA"/>
        </w:rPr>
      </w:pPr>
    </w:p>
    <w:p w:rsidR="005575CF" w:rsidRPr="00BB6FBA" w:rsidRDefault="005575CF" w:rsidP="00BB6FBA">
      <w:pPr>
        <w:ind w:left="660"/>
        <w:rPr>
          <w:sz w:val="24"/>
          <w:szCs w:val="24"/>
          <w:lang w:val="uk-UA"/>
        </w:rPr>
      </w:pPr>
    </w:p>
    <w:sectPr w:rsidR="005575CF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21E3"/>
    <w:rsid w:val="00064A56"/>
    <w:rsid w:val="000660F3"/>
    <w:rsid w:val="00067D15"/>
    <w:rsid w:val="00075CD0"/>
    <w:rsid w:val="000910EF"/>
    <w:rsid w:val="0009366D"/>
    <w:rsid w:val="000978A2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21B1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C5ECE"/>
    <w:rsid w:val="004D67C5"/>
    <w:rsid w:val="005140A8"/>
    <w:rsid w:val="005275B2"/>
    <w:rsid w:val="005575CF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57262"/>
    <w:rsid w:val="0066006E"/>
    <w:rsid w:val="006803C6"/>
    <w:rsid w:val="006845B5"/>
    <w:rsid w:val="00684D31"/>
    <w:rsid w:val="006879E0"/>
    <w:rsid w:val="006A32A3"/>
    <w:rsid w:val="006C304A"/>
    <w:rsid w:val="006E4D4B"/>
    <w:rsid w:val="0072505B"/>
    <w:rsid w:val="00764F42"/>
    <w:rsid w:val="007705A6"/>
    <w:rsid w:val="007A3A2E"/>
    <w:rsid w:val="007A5505"/>
    <w:rsid w:val="007B7873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1B57"/>
    <w:rsid w:val="00954DB6"/>
    <w:rsid w:val="009666FF"/>
    <w:rsid w:val="00977CC3"/>
    <w:rsid w:val="00981FB4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2793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7775"/>
    <w:rsid w:val="00F55A48"/>
    <w:rsid w:val="00F647FC"/>
    <w:rsid w:val="00F72909"/>
    <w:rsid w:val="00F844D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55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433</Words>
  <Characters>2474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2023-12-11T15:27:00Z</cp:lastPrinted>
  <dcterms:created xsi:type="dcterms:W3CDTF">2023-12-12T12:33:00Z</dcterms:created>
  <dcterms:modified xsi:type="dcterms:W3CDTF">2023-12-12T13:02:00Z</dcterms:modified>
</cp:coreProperties>
</file>