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D3" w:rsidRPr="00A461C0" w:rsidRDefault="00D665D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63386425" r:id="rId8"/>
        </w:object>
      </w:r>
    </w:p>
    <w:p w:rsidR="00D665D3" w:rsidRPr="00D927B7" w:rsidRDefault="00D665D3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665D3" w:rsidRPr="00D927B7" w:rsidRDefault="00D665D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D665D3" w:rsidRPr="00D927B7" w:rsidRDefault="00D665D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D665D3" w:rsidRPr="00D927B7" w:rsidRDefault="00D665D3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D665D3" w:rsidRDefault="00D665D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665D3" w:rsidRDefault="00D665D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D665D3" w:rsidRPr="00A461C0" w:rsidRDefault="00D665D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D665D3" w:rsidRPr="00A461C0" w:rsidRDefault="00D665D3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D665D3" w:rsidRDefault="00D665D3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D665D3" w:rsidRPr="00A461C0" w:rsidRDefault="00D665D3" w:rsidP="00EE1455">
      <w:pPr>
        <w:pStyle w:val="Normal2"/>
        <w:rPr>
          <w:rFonts w:ascii="Times New Roman" w:hAnsi="Times New Roman"/>
          <w:b/>
          <w:szCs w:val="24"/>
        </w:rPr>
      </w:pPr>
    </w:p>
    <w:p w:rsidR="00D665D3" w:rsidRDefault="00D665D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D665D3" w:rsidRDefault="00D665D3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D665D3" w:rsidRDefault="00D665D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Pr="00297282" w:rsidRDefault="00D665D3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D665D3" w:rsidRPr="00A461C0" w:rsidRDefault="00D665D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D665D3" w:rsidRDefault="00D665D3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D665D3" w:rsidRPr="006B649A" w:rsidRDefault="00D665D3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>листопад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</w:t>
      </w:r>
    </w:p>
    <w:p w:rsidR="00D665D3" w:rsidRPr="0049467A" w:rsidRDefault="00D665D3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D665D3" w:rsidRDefault="00D665D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D665D3" w:rsidRDefault="00D665D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Default="00D665D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Pr="006E1E18" w:rsidRDefault="00D665D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665D3" w:rsidRPr="00AB1F9E" w:rsidRDefault="00D665D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Начальник відділу</w:t>
      </w: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відділу правового                                                                                 І.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57BC3">
        <w:rPr>
          <w:rFonts w:ascii="Times New Roman" w:hAnsi="Times New Roman"/>
          <w:sz w:val="24"/>
          <w:szCs w:val="24"/>
          <w:lang w:val="uk-UA"/>
        </w:rPr>
        <w:t>К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F57BC3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F57BC3">
        <w:rPr>
          <w:rFonts w:ascii="Times New Roman" w:hAnsi="Times New Roman"/>
          <w:sz w:val="24"/>
          <w:szCs w:val="24"/>
          <w:lang w:val="uk-UA"/>
        </w:rPr>
        <w:t>люк</w:t>
      </w: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забезпечення                                                                      </w:t>
      </w: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фінансового управління                                                                      Л. Палагнюк</w:t>
      </w: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</w:t>
      </w: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відділу бухгалтерського обліку                                                          І. Чорней</w:t>
      </w: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       </w:t>
      </w:r>
    </w:p>
    <w:p w:rsidR="00D665D3" w:rsidRPr="00F57BC3" w:rsidRDefault="00D665D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665D3" w:rsidRPr="00AB1F9E" w:rsidRDefault="00D665D3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Керуюча справами                                                                                                  Я. Раковіца</w:t>
      </w:r>
    </w:p>
    <w:p w:rsidR="00D665D3" w:rsidRPr="00AB1F9E" w:rsidRDefault="00D665D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665D3" w:rsidRPr="00AB1F9E" w:rsidRDefault="00D665D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665D3" w:rsidRPr="0049467A" w:rsidRDefault="00D665D3" w:rsidP="00EE1455">
      <w:pPr>
        <w:spacing w:after="0" w:line="240" w:lineRule="auto"/>
        <w:ind w:left="1843"/>
        <w:jc w:val="right"/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p w:rsidR="00D665D3" w:rsidRDefault="00D665D3">
      <w:pPr>
        <w:rPr>
          <w:lang w:val="uk-UA"/>
        </w:rPr>
      </w:pPr>
    </w:p>
    <w:sectPr w:rsidR="00D665D3" w:rsidSect="00F57BC3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5D3" w:rsidRDefault="00D665D3" w:rsidP="00EE1455">
      <w:pPr>
        <w:spacing w:after="0" w:line="240" w:lineRule="auto"/>
      </w:pPr>
      <w:r>
        <w:separator/>
      </w:r>
    </w:p>
  </w:endnote>
  <w:endnote w:type="continuationSeparator" w:id="0">
    <w:p w:rsidR="00D665D3" w:rsidRDefault="00D665D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5D3" w:rsidRDefault="00D665D3" w:rsidP="00EE1455">
      <w:pPr>
        <w:spacing w:after="0" w:line="240" w:lineRule="auto"/>
      </w:pPr>
      <w:r>
        <w:separator/>
      </w:r>
    </w:p>
  </w:footnote>
  <w:footnote w:type="continuationSeparator" w:id="0">
    <w:p w:rsidR="00D665D3" w:rsidRDefault="00D665D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81567"/>
    <w:rsid w:val="000B5805"/>
    <w:rsid w:val="000C2108"/>
    <w:rsid w:val="000C2D57"/>
    <w:rsid w:val="000E1A71"/>
    <w:rsid w:val="000E5091"/>
    <w:rsid w:val="000E63CB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3563E"/>
    <w:rsid w:val="004474E2"/>
    <w:rsid w:val="00447CED"/>
    <w:rsid w:val="00453473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54219"/>
    <w:rsid w:val="009629C0"/>
    <w:rsid w:val="00991EBA"/>
    <w:rsid w:val="009A4009"/>
    <w:rsid w:val="009C4B9B"/>
    <w:rsid w:val="009C6216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3634A"/>
    <w:rsid w:val="00D40E12"/>
    <w:rsid w:val="00D5587D"/>
    <w:rsid w:val="00D665D3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1FAA"/>
    <w:rsid w:val="00EA6322"/>
    <w:rsid w:val="00EB0603"/>
    <w:rsid w:val="00EC0E7D"/>
    <w:rsid w:val="00EE0997"/>
    <w:rsid w:val="00EE1455"/>
    <w:rsid w:val="00F02FF6"/>
    <w:rsid w:val="00F1598C"/>
    <w:rsid w:val="00F35A2A"/>
    <w:rsid w:val="00F42C37"/>
    <w:rsid w:val="00F57BC3"/>
    <w:rsid w:val="00F623EF"/>
    <w:rsid w:val="00F72B43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12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394</Words>
  <Characters>2246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2</cp:revision>
  <cp:lastPrinted>2023-10-10T10:43:00Z</cp:lastPrinted>
  <dcterms:created xsi:type="dcterms:W3CDTF">2023-12-06T14:47:00Z</dcterms:created>
  <dcterms:modified xsi:type="dcterms:W3CDTF">2023-12-06T14:47:00Z</dcterms:modified>
</cp:coreProperties>
</file>