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725" w:rsidRDefault="008C6725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62933619" r:id="rId5"/>
        </w:object>
      </w:r>
    </w:p>
    <w:p w:rsidR="008C6725" w:rsidRDefault="008C6725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8C6725" w:rsidRDefault="008C6725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8C6725" w:rsidRDefault="008C6725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8C6725" w:rsidRDefault="008C6725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C6725" w:rsidRDefault="008C672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6725" w:rsidRDefault="008C6725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8C6725" w:rsidRDefault="008C672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8C6725" w:rsidRDefault="008C6725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C6725" w:rsidRDefault="008C6725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___________2023                                     м. Кіцмань                                              № ________</w:t>
      </w:r>
    </w:p>
    <w:p w:rsidR="008C6725" w:rsidRDefault="008C6725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6725" w:rsidRPr="006F2CFA" w:rsidRDefault="008C6725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6725" w:rsidRPr="006F2CFA" w:rsidRDefault="008C6725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8C6725" w:rsidRDefault="008C6725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C6725" w:rsidRPr="006F2CFA" w:rsidRDefault="008C6725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8C6725" w:rsidRDefault="008C6725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6725" w:rsidRDefault="008C6725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8C6725" w:rsidRPr="006F2CFA" w:rsidRDefault="008C6725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1. Затвердити:</w:t>
      </w:r>
    </w:p>
    <w:p w:rsidR="008C6725" w:rsidRDefault="008C6725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36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16.10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8C6725" w:rsidRDefault="008C6725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37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16.10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8C6725" w:rsidRDefault="008C6725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55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08.11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8C6725" w:rsidRPr="006F2CFA" w:rsidRDefault="008C6725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62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21.11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8C6725" w:rsidRDefault="008C6725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6725" w:rsidRDefault="008C6725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(секретара) виконавчого комітету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8C6725" w:rsidRDefault="008C6725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725" w:rsidRDefault="008C6725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725" w:rsidRDefault="008C6725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C6725" w:rsidRDefault="008C672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8C6725" w:rsidRDefault="008C672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725" w:rsidRDefault="008C672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725" w:rsidRDefault="008C672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725" w:rsidRDefault="008C672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725" w:rsidRDefault="008C6725" w:rsidP="004E36FE">
      <w:pPr>
        <w:pStyle w:val="normal0"/>
      </w:pP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E36FE">
        <w:rPr>
          <w:rFonts w:ascii="Times New Roman" w:hAnsi="Times New Roman" w:cs="Times New Roman"/>
          <w:sz w:val="24"/>
          <w:szCs w:val="24"/>
          <w:lang w:eastAsia="ru-RU"/>
        </w:rPr>
        <w:t>Автор:</w:t>
      </w: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E36FE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Начальник  відділу  з  питань  земельних  </w:t>
      </w: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E36FE">
        <w:rPr>
          <w:rFonts w:ascii="Times New Roman" w:hAnsi="Times New Roman" w:cs="Times New Roman"/>
          <w:sz w:val="24"/>
          <w:szCs w:val="24"/>
          <w:lang w:eastAsia="ru-RU"/>
        </w:rPr>
        <w:t>ресурсів  та  комунальної  власності                                                                        Л.І.Кравчук</w:t>
      </w: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E36FE">
        <w:rPr>
          <w:rFonts w:ascii="Times New Roman" w:hAnsi="Times New Roman" w:cs="Times New Roman"/>
          <w:sz w:val="24"/>
          <w:szCs w:val="24"/>
          <w:lang w:eastAsia="ru-RU"/>
        </w:rPr>
        <w:t>Погоджено:</w:t>
      </w: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E36FE">
        <w:rPr>
          <w:rFonts w:ascii="Times New Roman" w:hAnsi="Times New Roman" w:cs="Times New Roman"/>
          <w:sz w:val="24"/>
          <w:szCs w:val="24"/>
          <w:lang w:eastAsia="ru-RU"/>
        </w:rPr>
        <w:t>Перший заступник міського голови з питань</w:t>
      </w: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E36FE">
        <w:rPr>
          <w:rFonts w:ascii="Times New Roman" w:hAnsi="Times New Roman" w:cs="Times New Roman"/>
          <w:sz w:val="24"/>
          <w:szCs w:val="24"/>
          <w:lang w:eastAsia="ru-RU"/>
        </w:rPr>
        <w:t xml:space="preserve">діяльності виконавчих органів                                                                              </w:t>
      </w: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E36FE">
        <w:rPr>
          <w:rFonts w:ascii="Times New Roman" w:hAnsi="Times New Roman" w:cs="Times New Roman"/>
          <w:sz w:val="24"/>
          <w:szCs w:val="24"/>
          <w:lang w:eastAsia="ru-RU"/>
        </w:rPr>
        <w:t>Начальник відділу правового забезпечення                                                        І.Ю.Королюк</w:t>
      </w: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E36FE">
        <w:rPr>
          <w:rFonts w:ascii="Times New Roman" w:hAnsi="Times New Roman" w:cs="Times New Roman"/>
          <w:sz w:val="24"/>
          <w:szCs w:val="24"/>
          <w:lang w:eastAsia="ru-RU"/>
        </w:rPr>
        <w:t xml:space="preserve">Керуюча справами (секретар) виконавчого </w:t>
      </w:r>
    </w:p>
    <w:p w:rsidR="008C6725" w:rsidRPr="004E36FE" w:rsidRDefault="008C6725" w:rsidP="004E36FE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E36FE">
        <w:rPr>
          <w:rFonts w:ascii="Times New Roman" w:hAnsi="Times New Roman" w:cs="Times New Roman"/>
          <w:sz w:val="24"/>
          <w:szCs w:val="24"/>
          <w:lang w:eastAsia="ru-RU"/>
        </w:rPr>
        <w:t>комітету міської ради                                                                                                Я.П.Раковіца</w:t>
      </w:r>
    </w:p>
    <w:p w:rsidR="008C6725" w:rsidRDefault="008C6725" w:rsidP="004E36FE">
      <w:pPr>
        <w:pStyle w:val="normal0"/>
      </w:pPr>
    </w:p>
    <w:sectPr w:rsidR="008C6725" w:rsidSect="00125DC1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1675C"/>
    <w:rsid w:val="00125DC1"/>
    <w:rsid w:val="00184E30"/>
    <w:rsid w:val="003177CD"/>
    <w:rsid w:val="004E36FE"/>
    <w:rsid w:val="00656DC4"/>
    <w:rsid w:val="006F2CFA"/>
    <w:rsid w:val="007D71C7"/>
    <w:rsid w:val="008023D5"/>
    <w:rsid w:val="0082620B"/>
    <w:rsid w:val="00867269"/>
    <w:rsid w:val="008C6725"/>
    <w:rsid w:val="00AF2976"/>
    <w:rsid w:val="00B34730"/>
    <w:rsid w:val="00B40BB3"/>
    <w:rsid w:val="00C73872"/>
    <w:rsid w:val="00E81208"/>
    <w:rsid w:val="00F71D37"/>
    <w:rsid w:val="00F80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392</Words>
  <Characters>2241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3</cp:revision>
  <cp:lastPrinted>2023-11-27T10:32:00Z</cp:lastPrinted>
  <dcterms:created xsi:type="dcterms:W3CDTF">2023-12-01T08:55:00Z</dcterms:created>
  <dcterms:modified xsi:type="dcterms:W3CDTF">2023-12-01T09:01:00Z</dcterms:modified>
</cp:coreProperties>
</file>