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BDA" w:rsidRDefault="004A4BDA" w:rsidP="008529ED">
      <w:pPr>
        <w:ind w:right="-2"/>
        <w:jc w:val="center"/>
        <w:rPr>
          <w:color w:val="000000"/>
        </w:rPr>
      </w:pPr>
      <w:r w:rsidRPr="0090498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761470653" r:id="rId6"/>
        </w:object>
      </w:r>
    </w:p>
    <w:p w:rsidR="004A4BDA" w:rsidRDefault="004A4BD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A4BDA" w:rsidRDefault="004A4BD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A4BDA" w:rsidRDefault="004A4BDA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A4BDA" w:rsidRDefault="004A4BDA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A4BDA" w:rsidRDefault="004A4BDA" w:rsidP="008529ED">
      <w:pPr>
        <w:jc w:val="center"/>
        <w:rPr>
          <w:b/>
          <w:color w:val="000000"/>
        </w:rPr>
      </w:pPr>
    </w:p>
    <w:p w:rsidR="004A4BDA" w:rsidRDefault="004A4BDA" w:rsidP="008529ED">
      <w:pPr>
        <w:jc w:val="center"/>
        <w:rPr>
          <w:b/>
          <w:color w:val="000000"/>
        </w:rPr>
      </w:pPr>
    </w:p>
    <w:p w:rsidR="004A4BDA" w:rsidRDefault="004A4BDA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A4BDA" w:rsidRDefault="004A4BDA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A4BDA" w:rsidRDefault="004A4BDA" w:rsidP="008529ED">
      <w:pPr>
        <w:jc w:val="center"/>
        <w:rPr>
          <w:color w:val="000000"/>
        </w:rPr>
      </w:pPr>
    </w:p>
    <w:p w:rsidR="004A4BDA" w:rsidRDefault="004A4BDA" w:rsidP="008529ED">
      <w:pPr>
        <w:rPr>
          <w:color w:val="000000"/>
        </w:rPr>
      </w:pPr>
      <w:r>
        <w:rPr>
          <w:color w:val="000000"/>
        </w:rPr>
        <w:t xml:space="preserve">10 листопада 2023                                      м. Кіцмань                                                     </w:t>
      </w:r>
      <w:r w:rsidRPr="00A53546">
        <w:rPr>
          <w:b/>
          <w:color w:val="000000"/>
        </w:rPr>
        <w:t>№ 310/11</w:t>
      </w:r>
    </w:p>
    <w:p w:rsidR="004A4BDA" w:rsidRDefault="004A4BDA" w:rsidP="008529ED">
      <w:pPr>
        <w:rPr>
          <w:b/>
          <w:color w:val="000000"/>
        </w:rPr>
      </w:pPr>
    </w:p>
    <w:p w:rsidR="004A4BDA" w:rsidRDefault="004A4BDA" w:rsidP="008529ED">
      <w:pPr>
        <w:rPr>
          <w:b/>
          <w:color w:val="000000"/>
        </w:rPr>
      </w:pPr>
    </w:p>
    <w:p w:rsidR="004A4BDA" w:rsidRDefault="004A4BDA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4A4BDA" w:rsidRDefault="004A4BDA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4A4BDA" w:rsidRPr="00987B48" w:rsidRDefault="004A4BDA" w:rsidP="00D85885">
      <w:pPr>
        <w:jc w:val="both"/>
        <w:rPr>
          <w:b/>
        </w:rPr>
      </w:pPr>
      <w:r>
        <w:rPr>
          <w:b/>
        </w:rPr>
        <w:t xml:space="preserve">в с. Суховерхів </w:t>
      </w:r>
    </w:p>
    <w:p w:rsidR="004A4BDA" w:rsidRDefault="004A4BDA" w:rsidP="00D85885">
      <w:pPr>
        <w:jc w:val="both"/>
        <w:rPr>
          <w:b/>
        </w:rPr>
      </w:pPr>
    </w:p>
    <w:p w:rsidR="004A4BDA" w:rsidRPr="00987B48" w:rsidRDefault="004A4BDA" w:rsidP="00D85885">
      <w:pPr>
        <w:jc w:val="both"/>
        <w:rPr>
          <w:b/>
        </w:rPr>
      </w:pPr>
    </w:p>
    <w:p w:rsidR="004A4BDA" w:rsidRPr="009603E6" w:rsidRDefault="004A4BDA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Суховерхівського старостинського округу від 31.10.2023 р. №132, </w:t>
      </w:r>
      <w:r w:rsidRPr="009603E6">
        <w:rPr>
          <w:rFonts w:ascii="Times New Roman" w:hAnsi="Times New Roman"/>
        </w:rPr>
        <w:t xml:space="preserve"> 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1</w:t>
      </w:r>
      <w:r w:rsidRPr="009603E6">
        <w:rPr>
          <w:rFonts w:ascii="Times New Roman" w:hAnsi="Times New Roman"/>
        </w:rPr>
        <w:t>.2023 р. №</w:t>
      </w:r>
      <w:r>
        <w:rPr>
          <w:rFonts w:ascii="Times New Roman" w:hAnsi="Times New Roman"/>
        </w:rPr>
        <w:t>8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34 Закону України «Про місцеве самоврядування в Україні», постановою </w:t>
      </w:r>
      <w:r>
        <w:rPr>
          <w:rFonts w:ascii="Times New Roman" w:hAnsi="Times New Roman"/>
        </w:rPr>
        <w:t>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4A4BDA" w:rsidRPr="009603E6" w:rsidRDefault="004A4BDA" w:rsidP="009603E6">
      <w:pPr>
        <w:ind w:firstLine="709"/>
        <w:jc w:val="both"/>
      </w:pPr>
    </w:p>
    <w:p w:rsidR="004A4BDA" w:rsidRPr="00987B48" w:rsidRDefault="004A4BDA" w:rsidP="00A53546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A4BDA" w:rsidRPr="00C22C7E" w:rsidRDefault="004A4BDA" w:rsidP="00D85885">
      <w:pPr>
        <w:ind w:firstLine="567"/>
        <w:jc w:val="both"/>
        <w:rPr>
          <w:b/>
          <w:bCs/>
        </w:rPr>
      </w:pPr>
    </w:p>
    <w:p w:rsidR="004A4BDA" w:rsidRPr="00D85885" w:rsidRDefault="004A4BDA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 xml:space="preserve">Суховерхівському старостинському округу (Микола ОЛЕКСЮК)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дерев згідно акту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03</w:t>
      </w:r>
      <w:r w:rsidRPr="009603E6">
        <w:rPr>
          <w:rFonts w:ascii="Times New Roman" w:hAnsi="Times New Roman"/>
        </w:rPr>
        <w:t>.1</w:t>
      </w:r>
      <w:r>
        <w:rPr>
          <w:rFonts w:ascii="Times New Roman" w:hAnsi="Times New Roman"/>
        </w:rPr>
        <w:t>1</w:t>
      </w:r>
      <w:r w:rsidRPr="009603E6">
        <w:rPr>
          <w:rFonts w:ascii="Times New Roman" w:hAnsi="Times New Roman"/>
        </w:rPr>
        <w:t>.2023 р. №</w:t>
      </w:r>
      <w:r>
        <w:rPr>
          <w:rFonts w:ascii="Times New Roman" w:hAnsi="Times New Roman"/>
        </w:rPr>
        <w:t>8</w:t>
      </w:r>
      <w:r w:rsidRPr="009603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по вул. Крутій, 1 в с. Суховерхів</w:t>
      </w:r>
      <w:r>
        <w:rPr>
          <w:rFonts w:ascii="Times New Roman" w:hAnsi="Times New Roman"/>
          <w:szCs w:val="24"/>
        </w:rPr>
        <w:t xml:space="preserve">. </w:t>
      </w:r>
    </w:p>
    <w:p w:rsidR="004A4BDA" w:rsidRPr="00C22C7E" w:rsidRDefault="004A4BDA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>Старості Суховерхівського старостинського округу Миколі ОЛЕКСЮКУ вилучену деревину використати для потреб бюджетних установ села Суховерхів</w:t>
      </w:r>
      <w:bookmarkStart w:id="0" w:name="_GoBack"/>
      <w:bookmarkEnd w:id="0"/>
      <w:r>
        <w:rPr>
          <w:rFonts w:ascii="Times New Roman" w:hAnsi="Times New Roman"/>
          <w:szCs w:val="24"/>
          <w:shd w:val="clear" w:color="auto" w:fill="FFFFFF"/>
        </w:rPr>
        <w:t xml:space="preserve"> та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4A4BDA" w:rsidRDefault="004A4BDA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ЛИСАКА. </w:t>
      </w:r>
    </w:p>
    <w:p w:rsidR="004A4BDA" w:rsidRPr="00987B48" w:rsidRDefault="004A4BDA" w:rsidP="00D85885">
      <w:pPr>
        <w:ind w:firstLine="709"/>
        <w:jc w:val="both"/>
        <w:rPr>
          <w:b/>
        </w:rPr>
      </w:pPr>
    </w:p>
    <w:p w:rsidR="004A4BDA" w:rsidRDefault="004A4BDA" w:rsidP="00D85885">
      <w:pPr>
        <w:jc w:val="both"/>
        <w:rPr>
          <w:b/>
        </w:rPr>
      </w:pPr>
    </w:p>
    <w:p w:rsidR="004A4BDA" w:rsidRPr="00622703" w:rsidRDefault="004A4BDA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4A4BDA" w:rsidRPr="00622703" w:rsidRDefault="004A4BDA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   </w:t>
      </w:r>
      <w:r w:rsidRPr="00622703">
        <w:rPr>
          <w:b/>
        </w:rPr>
        <w:t xml:space="preserve">      Сергій БУЛЕГА</w:t>
      </w:r>
    </w:p>
    <w:sectPr w:rsidR="004A4BDA" w:rsidRPr="00622703" w:rsidSect="00A53546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2E7AD1"/>
    <w:rsid w:val="0035688C"/>
    <w:rsid w:val="0045567C"/>
    <w:rsid w:val="004A4BDA"/>
    <w:rsid w:val="004D4F78"/>
    <w:rsid w:val="00512D60"/>
    <w:rsid w:val="005E4956"/>
    <w:rsid w:val="00622703"/>
    <w:rsid w:val="00627A1C"/>
    <w:rsid w:val="0067006A"/>
    <w:rsid w:val="006D6F28"/>
    <w:rsid w:val="00734CC9"/>
    <w:rsid w:val="007F1DF1"/>
    <w:rsid w:val="00821E52"/>
    <w:rsid w:val="008529ED"/>
    <w:rsid w:val="008C763C"/>
    <w:rsid w:val="00904988"/>
    <w:rsid w:val="009603E6"/>
    <w:rsid w:val="00987B48"/>
    <w:rsid w:val="009D5A7B"/>
    <w:rsid w:val="009F059C"/>
    <w:rsid w:val="00A21744"/>
    <w:rsid w:val="00A53546"/>
    <w:rsid w:val="00B1022B"/>
    <w:rsid w:val="00B3007F"/>
    <w:rsid w:val="00C22C7E"/>
    <w:rsid w:val="00D85885"/>
    <w:rsid w:val="00E25BF3"/>
    <w:rsid w:val="00E442A7"/>
    <w:rsid w:val="00EE12C6"/>
    <w:rsid w:val="00EE6704"/>
    <w:rsid w:val="00F65ACE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17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7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265</Words>
  <Characters>1514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2023-11-14T10:38:00Z</cp:lastPrinted>
  <dcterms:created xsi:type="dcterms:W3CDTF">2023-11-07T09:51:00Z</dcterms:created>
  <dcterms:modified xsi:type="dcterms:W3CDTF">2023-11-14T10:38:00Z</dcterms:modified>
</cp:coreProperties>
</file>