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DD2" w:rsidRDefault="00434DD2" w:rsidP="008529ED">
      <w:pPr>
        <w:ind w:right="-2"/>
        <w:jc w:val="center"/>
        <w:rPr>
          <w:color w:val="000000"/>
        </w:rPr>
      </w:pPr>
      <w:r w:rsidRPr="003906E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1469881" r:id="rId6"/>
        </w:object>
      </w:r>
    </w:p>
    <w:p w:rsidR="00434DD2" w:rsidRDefault="00434DD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34DD2" w:rsidRDefault="00434DD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34DD2" w:rsidRDefault="00434DD2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34DD2" w:rsidRDefault="00434DD2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34DD2" w:rsidRDefault="00434DD2" w:rsidP="008529ED">
      <w:pPr>
        <w:jc w:val="center"/>
        <w:rPr>
          <w:b/>
          <w:color w:val="000000"/>
        </w:rPr>
      </w:pPr>
    </w:p>
    <w:p w:rsidR="00434DD2" w:rsidRDefault="00434DD2" w:rsidP="008529ED">
      <w:pPr>
        <w:jc w:val="center"/>
        <w:rPr>
          <w:b/>
          <w:color w:val="000000"/>
        </w:rPr>
      </w:pPr>
    </w:p>
    <w:p w:rsidR="00434DD2" w:rsidRDefault="00434DD2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34DD2" w:rsidRDefault="00434DD2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34DD2" w:rsidRDefault="00434DD2" w:rsidP="008529ED">
      <w:pPr>
        <w:jc w:val="center"/>
        <w:rPr>
          <w:color w:val="000000"/>
        </w:rPr>
      </w:pPr>
    </w:p>
    <w:p w:rsidR="00434DD2" w:rsidRDefault="00434DD2" w:rsidP="008529ED">
      <w:pPr>
        <w:rPr>
          <w:color w:val="000000"/>
        </w:rPr>
      </w:pPr>
      <w:r>
        <w:rPr>
          <w:color w:val="000000"/>
        </w:rPr>
        <w:t xml:space="preserve">10 листопада 2023                                       м. Кіцмань                                                      </w:t>
      </w:r>
      <w:r w:rsidRPr="00B23361">
        <w:rPr>
          <w:b/>
          <w:color w:val="000000"/>
        </w:rPr>
        <w:t>№ 308/11</w:t>
      </w:r>
    </w:p>
    <w:p w:rsidR="00434DD2" w:rsidRDefault="00434DD2" w:rsidP="008529ED">
      <w:pPr>
        <w:rPr>
          <w:b/>
          <w:color w:val="000000"/>
        </w:rPr>
      </w:pPr>
    </w:p>
    <w:p w:rsidR="00434DD2" w:rsidRDefault="00434DD2" w:rsidP="008529ED">
      <w:pPr>
        <w:rPr>
          <w:b/>
          <w:color w:val="000000"/>
        </w:rPr>
      </w:pPr>
    </w:p>
    <w:p w:rsidR="00434DD2" w:rsidRDefault="00434DD2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ів </w:t>
      </w:r>
      <w:r w:rsidRPr="00987B48">
        <w:rPr>
          <w:b/>
        </w:rPr>
        <w:t>на</w:t>
      </w:r>
    </w:p>
    <w:p w:rsidR="00434DD2" w:rsidRDefault="00434DD2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434DD2" w:rsidRPr="00987B48" w:rsidRDefault="00434DD2" w:rsidP="00D85885">
      <w:pPr>
        <w:jc w:val="both"/>
        <w:rPr>
          <w:b/>
        </w:rPr>
      </w:pPr>
      <w:r>
        <w:rPr>
          <w:b/>
        </w:rPr>
        <w:t>в с. Гаврилівці</w:t>
      </w:r>
    </w:p>
    <w:p w:rsidR="00434DD2" w:rsidRDefault="00434DD2" w:rsidP="00D85885">
      <w:pPr>
        <w:jc w:val="both"/>
        <w:rPr>
          <w:b/>
        </w:rPr>
      </w:pPr>
    </w:p>
    <w:p w:rsidR="00434DD2" w:rsidRPr="00987B48" w:rsidRDefault="00434DD2" w:rsidP="00D85885">
      <w:pPr>
        <w:jc w:val="both"/>
        <w:rPr>
          <w:b/>
        </w:rPr>
      </w:pPr>
    </w:p>
    <w:p w:rsidR="00434DD2" w:rsidRPr="009603E6" w:rsidRDefault="00434DD2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жителів с. Гаврилівці від 23.10.2023 р. №218/8, та від 10.10.2023 р. №279, </w:t>
      </w:r>
      <w:r w:rsidRPr="009603E6">
        <w:rPr>
          <w:rFonts w:ascii="Times New Roman" w:hAnsi="Times New Roman"/>
        </w:rPr>
        <w:t xml:space="preserve">акти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</w:t>
      </w:r>
      <w:r>
        <w:rPr>
          <w:rFonts w:ascii="Times New Roman" w:hAnsi="Times New Roman"/>
        </w:rPr>
        <w:t>11</w:t>
      </w:r>
      <w:r w:rsidRPr="009603E6">
        <w:rPr>
          <w:rFonts w:ascii="Times New Roman" w:hAnsi="Times New Roman"/>
        </w:rPr>
        <w:t xml:space="preserve"> та від 27.10.2023 р. №</w:t>
      </w:r>
      <w:r>
        <w:rPr>
          <w:rFonts w:ascii="Times New Roman" w:hAnsi="Times New Roman"/>
        </w:rPr>
        <w:t>12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434DD2" w:rsidRPr="009603E6" w:rsidRDefault="00434DD2" w:rsidP="009603E6">
      <w:pPr>
        <w:ind w:firstLine="709"/>
        <w:jc w:val="both"/>
      </w:pPr>
    </w:p>
    <w:p w:rsidR="00434DD2" w:rsidRPr="00987B48" w:rsidRDefault="00434DD2" w:rsidP="00B23361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34DD2" w:rsidRPr="00C22C7E" w:rsidRDefault="00434DD2" w:rsidP="00D85885">
      <w:pPr>
        <w:ind w:firstLine="567"/>
        <w:jc w:val="both"/>
        <w:rPr>
          <w:b/>
          <w:bCs/>
        </w:rPr>
      </w:pPr>
    </w:p>
    <w:p w:rsidR="00434DD2" w:rsidRPr="00D85885" w:rsidRDefault="00434DD2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Іванковецькому старостинському округу (Анжеліка МАКСИМЮК)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актів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27.10.2023 р. №</w:t>
      </w:r>
      <w:r>
        <w:rPr>
          <w:rFonts w:ascii="Times New Roman" w:hAnsi="Times New Roman"/>
        </w:rPr>
        <w:t>11</w:t>
      </w:r>
      <w:r w:rsidRPr="009603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вул. Мартинюка, 2 в с. Гаврилівці </w:t>
      </w:r>
      <w:r w:rsidRPr="009603E6">
        <w:rPr>
          <w:rFonts w:ascii="Times New Roman" w:hAnsi="Times New Roman"/>
        </w:rPr>
        <w:t>та від 27.10.2023 р. №</w:t>
      </w:r>
      <w:r>
        <w:rPr>
          <w:rFonts w:ascii="Times New Roman" w:hAnsi="Times New Roman"/>
        </w:rPr>
        <w:t>12 по вул. Центральній, 23  в с. Гаврилівці</w:t>
      </w:r>
      <w:r>
        <w:rPr>
          <w:rFonts w:ascii="Times New Roman" w:hAnsi="Times New Roman"/>
          <w:szCs w:val="24"/>
        </w:rPr>
        <w:t>, Чернівецького району, Чернівецької області.</w:t>
      </w:r>
      <w:bookmarkStart w:id="0" w:name="_GoBack"/>
      <w:bookmarkEnd w:id="0"/>
    </w:p>
    <w:p w:rsidR="00434DD2" w:rsidRPr="00C22C7E" w:rsidRDefault="00434DD2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Іванковецького старостинського округу Анжеліці МАКСИМЮК вилучену деревину використати для потреб бюджетних установ села Гаврилівці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34DD2" w:rsidRDefault="00434DD2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</w:t>
      </w:r>
      <w:r>
        <w:t>цього</w:t>
      </w:r>
      <w:r w:rsidRPr="00C22C7E">
        <w:t xml:space="preserve"> </w:t>
      </w:r>
      <w:r>
        <w:t xml:space="preserve">рішення покласти на начальника відділу житлово-комунального господарства та охорони довкілля  Родіона ЛИСАКА. </w:t>
      </w:r>
    </w:p>
    <w:p w:rsidR="00434DD2" w:rsidRPr="00987B48" w:rsidRDefault="00434DD2" w:rsidP="00D85885">
      <w:pPr>
        <w:ind w:firstLine="709"/>
        <w:jc w:val="both"/>
        <w:rPr>
          <w:b/>
        </w:rPr>
      </w:pPr>
    </w:p>
    <w:p w:rsidR="00434DD2" w:rsidRDefault="00434DD2" w:rsidP="00D85885">
      <w:pPr>
        <w:jc w:val="both"/>
        <w:rPr>
          <w:b/>
        </w:rPr>
      </w:pPr>
    </w:p>
    <w:p w:rsidR="00434DD2" w:rsidRPr="00622703" w:rsidRDefault="00434DD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34DD2" w:rsidRPr="00622703" w:rsidRDefault="00434DD2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</w:t>
      </w:r>
      <w:r>
        <w:rPr>
          <w:b/>
        </w:rPr>
        <w:t xml:space="preserve">      </w:t>
      </w:r>
      <w:r w:rsidRPr="00622703">
        <w:rPr>
          <w:b/>
        </w:rPr>
        <w:t xml:space="preserve">     Сергій БУЛЕГА</w:t>
      </w:r>
    </w:p>
    <w:sectPr w:rsidR="00434DD2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35688C"/>
    <w:rsid w:val="003906E8"/>
    <w:rsid w:val="00434DD2"/>
    <w:rsid w:val="0045567C"/>
    <w:rsid w:val="004D4F78"/>
    <w:rsid w:val="00512D60"/>
    <w:rsid w:val="005E4956"/>
    <w:rsid w:val="005E5C93"/>
    <w:rsid w:val="00622703"/>
    <w:rsid w:val="00627A1C"/>
    <w:rsid w:val="0067006A"/>
    <w:rsid w:val="006C129D"/>
    <w:rsid w:val="006D6F28"/>
    <w:rsid w:val="00734CC9"/>
    <w:rsid w:val="00782307"/>
    <w:rsid w:val="007F1DF1"/>
    <w:rsid w:val="0080058B"/>
    <w:rsid w:val="008529ED"/>
    <w:rsid w:val="008C4DE3"/>
    <w:rsid w:val="00946624"/>
    <w:rsid w:val="009603E6"/>
    <w:rsid w:val="00987B48"/>
    <w:rsid w:val="009D5A7B"/>
    <w:rsid w:val="00B23361"/>
    <w:rsid w:val="00B3007F"/>
    <w:rsid w:val="00C22C7E"/>
    <w:rsid w:val="00C919AA"/>
    <w:rsid w:val="00D85885"/>
    <w:rsid w:val="00E25BF3"/>
    <w:rsid w:val="00E668C7"/>
    <w:rsid w:val="00E920F6"/>
    <w:rsid w:val="00EE12C6"/>
    <w:rsid w:val="00FA267B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13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288</Words>
  <Characters>1646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2023-11-14T10:25:00Z</cp:lastPrinted>
  <dcterms:created xsi:type="dcterms:W3CDTF">2023-11-07T09:48:00Z</dcterms:created>
  <dcterms:modified xsi:type="dcterms:W3CDTF">2023-11-14T10:25:00Z</dcterms:modified>
</cp:coreProperties>
</file>