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717" w:rsidRDefault="004F1717" w:rsidP="008529ED">
      <w:pPr>
        <w:ind w:right="-2"/>
        <w:jc w:val="center"/>
        <w:rPr>
          <w:color w:val="000000"/>
        </w:rPr>
      </w:pPr>
      <w:r w:rsidRPr="00DA6F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1469371" r:id="rId6"/>
        </w:object>
      </w:r>
    </w:p>
    <w:p w:rsidR="004F1717" w:rsidRDefault="004F1717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F1717" w:rsidRDefault="004F1717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F1717" w:rsidRDefault="004F1717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F1717" w:rsidRDefault="004F1717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F1717" w:rsidRDefault="004F1717" w:rsidP="008529ED">
      <w:pPr>
        <w:jc w:val="center"/>
        <w:rPr>
          <w:b/>
          <w:color w:val="000000"/>
        </w:rPr>
      </w:pPr>
    </w:p>
    <w:p w:rsidR="004F1717" w:rsidRDefault="004F1717" w:rsidP="008529ED">
      <w:pPr>
        <w:jc w:val="center"/>
        <w:rPr>
          <w:b/>
          <w:color w:val="000000"/>
        </w:rPr>
      </w:pPr>
    </w:p>
    <w:p w:rsidR="004F1717" w:rsidRDefault="004F1717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F1717" w:rsidRDefault="004F1717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F1717" w:rsidRDefault="004F1717" w:rsidP="008529ED">
      <w:pPr>
        <w:jc w:val="center"/>
        <w:rPr>
          <w:color w:val="000000"/>
        </w:rPr>
      </w:pPr>
    </w:p>
    <w:p w:rsidR="004F1717" w:rsidRDefault="004F1717" w:rsidP="008529ED">
      <w:pPr>
        <w:rPr>
          <w:color w:val="000000"/>
        </w:rPr>
      </w:pPr>
      <w:r>
        <w:rPr>
          <w:color w:val="000000"/>
        </w:rPr>
        <w:t xml:space="preserve">10 листопада  2023                                      м. Кіцмань                                                      </w:t>
      </w:r>
      <w:r w:rsidRPr="00603AD4">
        <w:rPr>
          <w:b/>
          <w:color w:val="000000"/>
        </w:rPr>
        <w:t>№ 305/11</w:t>
      </w:r>
    </w:p>
    <w:p w:rsidR="004F1717" w:rsidRDefault="004F1717" w:rsidP="008529ED">
      <w:pPr>
        <w:rPr>
          <w:b/>
          <w:color w:val="000000"/>
        </w:rPr>
      </w:pPr>
    </w:p>
    <w:p w:rsidR="004F1717" w:rsidRPr="00734CC9" w:rsidRDefault="004F171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4F1717" w:rsidRPr="00734CC9" w:rsidRDefault="004F171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4F1717" w:rsidRDefault="004F171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4F1717" w:rsidRDefault="004F171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42  в м. Кіцмань </w:t>
      </w:r>
    </w:p>
    <w:p w:rsidR="004F1717" w:rsidRPr="00734CC9" w:rsidRDefault="004F1717" w:rsidP="00627A1C">
      <w:pPr>
        <w:pStyle w:val="BodyText3"/>
        <w:spacing w:after="0"/>
        <w:rPr>
          <w:b/>
          <w:sz w:val="24"/>
          <w:szCs w:val="24"/>
        </w:rPr>
      </w:pPr>
    </w:p>
    <w:p w:rsidR="004F1717" w:rsidRPr="00734CC9" w:rsidRDefault="004F1717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F1717" w:rsidRDefault="004F1717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Беженара Георгія Ілліча від 30.10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№297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Незалежності, 42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F1717" w:rsidRDefault="004F1717" w:rsidP="00627A1C">
      <w:pPr>
        <w:pStyle w:val="BodyText3"/>
        <w:spacing w:after="0"/>
        <w:jc w:val="both"/>
        <w:rPr>
          <w:sz w:val="24"/>
          <w:szCs w:val="24"/>
        </w:rPr>
      </w:pPr>
    </w:p>
    <w:p w:rsidR="004F1717" w:rsidRPr="004D4F78" w:rsidRDefault="004F1717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F1717" w:rsidRPr="00734CC9" w:rsidRDefault="004F1717" w:rsidP="00627A1C">
      <w:pPr>
        <w:pStyle w:val="BodyText3"/>
        <w:spacing w:after="0"/>
        <w:jc w:val="both"/>
        <w:rPr>
          <w:sz w:val="24"/>
          <w:szCs w:val="24"/>
        </w:rPr>
      </w:pPr>
    </w:p>
    <w:p w:rsidR="004F1717" w:rsidRPr="00734CC9" w:rsidRDefault="004F171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>
        <w:rPr>
          <w:sz w:val="24"/>
          <w:szCs w:val="24"/>
        </w:rPr>
        <w:t xml:space="preserve">. Беженару Георгію Іллічу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Незалежності, 42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області. </w:t>
      </w:r>
    </w:p>
    <w:p w:rsidR="004F1717" w:rsidRPr="00734CC9" w:rsidRDefault="004F171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 </w:t>
      </w:r>
      <w:r>
        <w:rPr>
          <w:sz w:val="24"/>
          <w:szCs w:val="24"/>
        </w:rPr>
        <w:t>Беженара Георгія Ілліча</w:t>
      </w:r>
      <w:r w:rsidRPr="00734CC9">
        <w:rPr>
          <w:sz w:val="24"/>
          <w:szCs w:val="24"/>
        </w:rPr>
        <w:t>:</w:t>
      </w:r>
    </w:p>
    <w:p w:rsidR="004F1717" w:rsidRPr="00622703" w:rsidRDefault="004F1717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F1717" w:rsidRPr="00734CC9" w:rsidRDefault="004F171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F1717" w:rsidRPr="00734CC9" w:rsidRDefault="004F171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F1717" w:rsidRPr="00734CC9" w:rsidRDefault="004F1717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F1717" w:rsidRPr="008426D6" w:rsidRDefault="004F1717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 xml:space="preserve">міського голову Сергія БУЛЕГУ. </w:t>
      </w:r>
    </w:p>
    <w:p w:rsidR="004F1717" w:rsidRPr="00622703" w:rsidRDefault="004F171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F1717" w:rsidRDefault="004F1717" w:rsidP="00622703">
      <w:pPr>
        <w:rPr>
          <w:b/>
        </w:rPr>
      </w:pPr>
    </w:p>
    <w:p w:rsidR="004F1717" w:rsidRPr="00622703" w:rsidRDefault="004F1717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4F1717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1E3E"/>
    <w:rsid w:val="0023208A"/>
    <w:rsid w:val="0035688C"/>
    <w:rsid w:val="0045567C"/>
    <w:rsid w:val="004D4F78"/>
    <w:rsid w:val="004F1717"/>
    <w:rsid w:val="00512D60"/>
    <w:rsid w:val="00560E7E"/>
    <w:rsid w:val="005E4956"/>
    <w:rsid w:val="00603AD4"/>
    <w:rsid w:val="00622703"/>
    <w:rsid w:val="00627A1C"/>
    <w:rsid w:val="0067006A"/>
    <w:rsid w:val="00734CC9"/>
    <w:rsid w:val="007B2DF8"/>
    <w:rsid w:val="007F1DF1"/>
    <w:rsid w:val="008426D6"/>
    <w:rsid w:val="008529ED"/>
    <w:rsid w:val="00973B4B"/>
    <w:rsid w:val="00A95126"/>
    <w:rsid w:val="00B3007F"/>
    <w:rsid w:val="00C5681F"/>
    <w:rsid w:val="00DA6F80"/>
    <w:rsid w:val="00DE1C97"/>
    <w:rsid w:val="00E411E7"/>
    <w:rsid w:val="00F70AFE"/>
    <w:rsid w:val="00FC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60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331</Words>
  <Characters>1893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2023-11-14T10:16:00Z</cp:lastPrinted>
  <dcterms:created xsi:type="dcterms:W3CDTF">2023-11-07T09:45:00Z</dcterms:created>
  <dcterms:modified xsi:type="dcterms:W3CDTF">2023-11-14T10:16:00Z</dcterms:modified>
</cp:coreProperties>
</file>