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6E6" w:rsidRPr="00045DAF" w:rsidRDefault="00FE06E6" w:rsidP="00EF0DC9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61468645" r:id="rId5"/>
        </w:object>
      </w:r>
    </w:p>
    <w:p w:rsidR="00FE06E6" w:rsidRPr="00003498" w:rsidRDefault="00FE06E6" w:rsidP="00EF0DC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FE06E6" w:rsidRPr="00003498" w:rsidRDefault="00FE06E6" w:rsidP="00EF0DC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FE06E6" w:rsidRPr="00003498" w:rsidRDefault="00FE06E6" w:rsidP="00EF0DC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FE06E6" w:rsidRDefault="00FE06E6" w:rsidP="00EF0D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E06E6" w:rsidRPr="00D433FD" w:rsidRDefault="00FE06E6" w:rsidP="00EF0DC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:rsidR="00FE06E6" w:rsidRDefault="00FE06E6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003498" w:rsidRDefault="00FE06E6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FE06E6" w:rsidRPr="00003498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E06E6" w:rsidRPr="00821939" w:rsidRDefault="00FE06E6" w:rsidP="00EF0DC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294/11</w:t>
      </w:r>
    </w:p>
    <w:p w:rsidR="00FE06E6" w:rsidRPr="00492D1A" w:rsidRDefault="00FE06E6" w:rsidP="00EF0DC9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:rsidR="00FE06E6" w:rsidRPr="0063085A" w:rsidRDefault="00FE06E6" w:rsidP="00EF0DC9">
      <w:pPr>
        <w:pStyle w:val="Title"/>
        <w:jc w:val="left"/>
        <w:rPr>
          <w:rFonts w:ascii="Times New Roman" w:hAnsi="Times New Roman"/>
          <w:b/>
          <w:szCs w:val="24"/>
        </w:rPr>
      </w:pPr>
      <w:r w:rsidRPr="0063085A">
        <w:rPr>
          <w:rFonts w:ascii="Times New Roman" w:hAnsi="Times New Roman"/>
          <w:b/>
          <w:szCs w:val="24"/>
        </w:rPr>
        <w:t xml:space="preserve">                                       </w:t>
      </w:r>
    </w:p>
    <w:p w:rsidR="00FE06E6" w:rsidRPr="00044A77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FE06E6" w:rsidRPr="00044A77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FE06E6" w:rsidRPr="00044A77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44A77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FE06E6" w:rsidRPr="00044A77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044A77" w:rsidRDefault="00FE06E6" w:rsidP="00EF0DC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E06E6" w:rsidRPr="00044A77" w:rsidRDefault="00FE06E6" w:rsidP="00EF0DC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  Керуючись статтями 32, 34, 52, 73 Закону України «Про місцеве самоврядування в Україні»,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 в Кіцманській міській раді, виконавчий  комітет  міської ради </w:t>
      </w:r>
    </w:p>
    <w:p w:rsidR="00FE06E6" w:rsidRPr="00044A77" w:rsidRDefault="00FE06E6" w:rsidP="00EF0DC9">
      <w:pPr>
        <w:pStyle w:val="BodyText"/>
        <w:ind w:right="21"/>
        <w:jc w:val="both"/>
        <w:rPr>
          <w:rFonts w:ascii="Times New Roman" w:hAnsi="Times New Roman"/>
          <w:sz w:val="24"/>
          <w:szCs w:val="24"/>
        </w:rPr>
      </w:pPr>
      <w:r w:rsidRPr="00044A77">
        <w:rPr>
          <w:rFonts w:ascii="Times New Roman" w:hAnsi="Times New Roman"/>
          <w:sz w:val="24"/>
          <w:szCs w:val="24"/>
        </w:rPr>
        <w:t xml:space="preserve">           </w:t>
      </w:r>
    </w:p>
    <w:p w:rsidR="00FE06E6" w:rsidRPr="00044A77" w:rsidRDefault="00FE06E6" w:rsidP="00EF0DC9">
      <w:pPr>
        <w:pStyle w:val="1"/>
        <w:jc w:val="both"/>
        <w:rPr>
          <w:rFonts w:ascii="Times New Roman" w:hAnsi="Times New Roman"/>
          <w:b/>
          <w:szCs w:val="24"/>
        </w:rPr>
      </w:pPr>
      <w:r w:rsidRPr="00044A77">
        <w:rPr>
          <w:rFonts w:ascii="Times New Roman" w:hAnsi="Times New Roman"/>
          <w:b/>
          <w:szCs w:val="24"/>
        </w:rPr>
        <w:t>В И Р І Ш И В:</w:t>
      </w:r>
    </w:p>
    <w:p w:rsidR="00FE06E6" w:rsidRPr="00044A77" w:rsidRDefault="00FE06E6" w:rsidP="00EF0DC9">
      <w:pPr>
        <w:pStyle w:val="1"/>
        <w:jc w:val="both"/>
        <w:rPr>
          <w:rFonts w:ascii="Times New Roman" w:hAnsi="Times New Roman"/>
          <w:b/>
          <w:szCs w:val="24"/>
        </w:rPr>
      </w:pPr>
    </w:p>
    <w:p w:rsidR="00FE06E6" w:rsidRDefault="00FE06E6" w:rsidP="00EF0D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044A77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FE06E6" w:rsidRPr="00044A77" w:rsidRDefault="00FE06E6" w:rsidP="00EF0D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E06E6" w:rsidRPr="00D433FD" w:rsidRDefault="00FE06E6" w:rsidP="00EF0DC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FE06E6" w:rsidRPr="006F2EF6" w:rsidRDefault="00FE06E6" w:rsidP="00EF0DC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FE06E6" w:rsidRDefault="00FE06E6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FE06E6" w:rsidRDefault="00FE06E6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FE06E6" w:rsidRDefault="00FE06E6" w:rsidP="00EF0DC9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p w:rsidR="00FE06E6" w:rsidRPr="0063085A" w:rsidRDefault="00FE06E6" w:rsidP="00EF0DC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Додаток 1</w:t>
      </w:r>
    </w:p>
    <w:p w:rsidR="00FE06E6" w:rsidRPr="0063085A" w:rsidRDefault="00FE06E6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 рішення виконавчого комітету</w:t>
      </w:r>
    </w:p>
    <w:p w:rsidR="00FE06E6" w:rsidRPr="0063085A" w:rsidRDefault="00FE06E6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Кіцманської міської ради</w:t>
      </w:r>
    </w:p>
    <w:p w:rsidR="00FE06E6" w:rsidRPr="0063085A" w:rsidRDefault="00FE06E6" w:rsidP="00EF0DC9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 10.11.2023 р. № 294/11</w:t>
      </w:r>
    </w:p>
    <w:p w:rsidR="00FE06E6" w:rsidRPr="0063085A" w:rsidRDefault="00FE06E6" w:rsidP="00EF0DC9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FE06E6" w:rsidRPr="0063085A" w:rsidRDefault="00FE06E6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FE06E6" w:rsidRPr="0063085A" w:rsidRDefault="00FE06E6" w:rsidP="00EF0DC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FE06E6" w:rsidRPr="007639D4" w:rsidTr="001728E8">
        <w:trPr>
          <w:trHeight w:val="557"/>
        </w:trPr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FE06E6" w:rsidRPr="007639D4" w:rsidRDefault="00FE06E6" w:rsidP="001728E8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7639D4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7639D4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7639D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FE06E6" w:rsidRPr="007639D4" w:rsidTr="001728E8">
        <w:trPr>
          <w:trHeight w:val="707"/>
        </w:trPr>
        <w:tc>
          <w:tcPr>
            <w:tcW w:w="2660" w:type="dxa"/>
          </w:tcPr>
          <w:p w:rsidR="00FE06E6" w:rsidRPr="0063085A" w:rsidRDefault="00FE06E6" w:rsidP="00EF0D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FE06E6" w:rsidRPr="007639D4" w:rsidRDefault="00FE06E6" w:rsidP="00EF0DC9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EF0D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FE06E6" w:rsidRPr="007639D4" w:rsidTr="001728E8">
        <w:trPr>
          <w:trHeight w:val="564"/>
        </w:trPr>
        <w:tc>
          <w:tcPr>
            <w:tcW w:w="2660" w:type="dxa"/>
          </w:tcPr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FE06E6" w:rsidRPr="007639D4" w:rsidTr="001728E8">
        <w:trPr>
          <w:trHeight w:val="425"/>
        </w:trPr>
        <w:tc>
          <w:tcPr>
            <w:tcW w:w="9747" w:type="dxa"/>
            <w:gridSpan w:val="3"/>
            <w:vAlign w:val="center"/>
          </w:tcPr>
          <w:p w:rsidR="00FE06E6" w:rsidRPr="007639D4" w:rsidRDefault="00FE06E6" w:rsidP="001728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FE06E6" w:rsidRPr="007639D4" w:rsidTr="001728E8"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FE06E6" w:rsidRPr="007639D4" w:rsidTr="001728E8"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БАЄТУЛ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Василівна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в.о. начальника відділу освіти, молоді і спорту виконавчого комітету міської ради</w:t>
            </w:r>
          </w:p>
        </w:tc>
      </w:tr>
      <w:tr w:rsidR="00FE06E6" w:rsidRPr="007639D4" w:rsidTr="001728E8"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FE06E6" w:rsidRPr="007639D4" w:rsidTr="001728E8"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старший 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сержант поліції (за згодою)</w:t>
            </w:r>
          </w:p>
        </w:tc>
      </w:tr>
      <w:tr w:rsidR="00FE06E6" w:rsidRPr="007639D4" w:rsidTr="001728E8"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ЛЕОНТІЄВА 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Наталія Анатоліївна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спеціаліст І категорії відділу з питань соціальної роботи виконавчого комітету міської ради</w:t>
            </w:r>
          </w:p>
        </w:tc>
      </w:tr>
      <w:tr w:rsidR="00FE06E6" w:rsidRPr="007639D4" w:rsidTr="001728E8"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FE06E6" w:rsidRPr="007639D4" w:rsidTr="001728E8"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7639D4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FE06E6" w:rsidRPr="00821939" w:rsidTr="001728E8"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завідувач сектору «Кіцманські бюро правової допомоги» відділу безоплатної правової допомоги Чернівецького місцевого центру з надання безоплатної вторинної правової допомоги (за згодою)</w:t>
            </w:r>
          </w:p>
        </w:tc>
      </w:tr>
      <w:tr w:rsidR="00FE06E6" w:rsidRPr="00821939" w:rsidTr="001728E8"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лейтенант поліції  (за згодою відповідно до території обслуговування)</w:t>
            </w:r>
          </w:p>
        </w:tc>
      </w:tr>
      <w:tr w:rsidR="00FE06E6" w:rsidRPr="00821939" w:rsidTr="001728E8">
        <w:trPr>
          <w:trHeight w:val="1631"/>
        </w:trPr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FE06E6" w:rsidRPr="007639D4" w:rsidRDefault="00FE06E6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FE06E6" w:rsidRPr="00821939" w:rsidTr="001728E8">
        <w:trPr>
          <w:trHeight w:val="1679"/>
        </w:trPr>
        <w:tc>
          <w:tcPr>
            <w:tcW w:w="2660" w:type="dxa"/>
          </w:tcPr>
          <w:p w:rsidR="00FE06E6" w:rsidRPr="0063085A" w:rsidRDefault="00FE06E6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РУРАК </w:t>
            </w:r>
          </w:p>
          <w:p w:rsidR="00FE06E6" w:rsidRPr="007639D4" w:rsidRDefault="00FE06E6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Андрій Іванович</w:t>
            </w:r>
          </w:p>
        </w:tc>
        <w:tc>
          <w:tcPr>
            <w:tcW w:w="283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804" w:type="dxa"/>
          </w:tcPr>
          <w:p w:rsidR="00FE06E6" w:rsidRPr="007639D4" w:rsidRDefault="00FE06E6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639D4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E06E6" w:rsidRPr="0063085A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FE06E6" w:rsidRDefault="00FE06E6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FE06E6" w:rsidSect="000B2862">
      <w:pgSz w:w="11906" w:h="16838"/>
      <w:pgMar w:top="425" w:right="567" w:bottom="284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DC9"/>
    <w:rsid w:val="00003498"/>
    <w:rsid w:val="00044A77"/>
    <w:rsid w:val="00045DAF"/>
    <w:rsid w:val="000B2862"/>
    <w:rsid w:val="00106176"/>
    <w:rsid w:val="001728E8"/>
    <w:rsid w:val="002A01FA"/>
    <w:rsid w:val="00390C19"/>
    <w:rsid w:val="003A3695"/>
    <w:rsid w:val="004066BF"/>
    <w:rsid w:val="00437BAE"/>
    <w:rsid w:val="00492D1A"/>
    <w:rsid w:val="004E24F8"/>
    <w:rsid w:val="005151A6"/>
    <w:rsid w:val="0063085A"/>
    <w:rsid w:val="006B5CDF"/>
    <w:rsid w:val="006D1402"/>
    <w:rsid w:val="006F2EF6"/>
    <w:rsid w:val="007464C1"/>
    <w:rsid w:val="007639D4"/>
    <w:rsid w:val="007E7C27"/>
    <w:rsid w:val="00821939"/>
    <w:rsid w:val="00873707"/>
    <w:rsid w:val="008B4CBC"/>
    <w:rsid w:val="00973B33"/>
    <w:rsid w:val="00AB2252"/>
    <w:rsid w:val="00AD5F00"/>
    <w:rsid w:val="00B011D0"/>
    <w:rsid w:val="00B0741E"/>
    <w:rsid w:val="00B22281"/>
    <w:rsid w:val="00D04916"/>
    <w:rsid w:val="00D433FD"/>
    <w:rsid w:val="00D7748B"/>
    <w:rsid w:val="00ED6FE6"/>
    <w:rsid w:val="00EF0DC9"/>
    <w:rsid w:val="00F475DE"/>
    <w:rsid w:val="00F60E2F"/>
    <w:rsid w:val="00FE0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C19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EF0DC9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EF0DC9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EF0DC9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F0DC9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EF0DC9"/>
    <w:rPr>
      <w:rFonts w:ascii="Times New Roman" w:hAnsi="Times New Roman"/>
      <w:sz w:val="20"/>
      <w:szCs w:val="20"/>
    </w:rPr>
  </w:style>
  <w:style w:type="paragraph" w:customStyle="1" w:styleId="1">
    <w:name w:val="Обычный1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1"/>
    <w:next w:val="1"/>
    <w:uiPriority w:val="99"/>
    <w:rsid w:val="00EF0DC9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uiPriority w:val="99"/>
    <w:rsid w:val="00EF0DC9"/>
    <w:pPr>
      <w:jc w:val="center"/>
    </w:pPr>
    <w:rPr>
      <w:b/>
      <w:sz w:val="26"/>
    </w:rPr>
  </w:style>
  <w:style w:type="paragraph" w:customStyle="1" w:styleId="Normal1">
    <w:name w:val="Normal1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EF0DC9"/>
  </w:style>
  <w:style w:type="paragraph" w:customStyle="1" w:styleId="14">
    <w:name w:val="Заголовок 14"/>
    <w:basedOn w:val="Normal"/>
    <w:next w:val="Normal"/>
    <w:uiPriority w:val="99"/>
    <w:rsid w:val="00EF0DC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EF0DC9"/>
    <w:rPr>
      <w:rFonts w:ascii="Arial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EF0D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3</Pages>
  <Words>625</Words>
  <Characters>3565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пк</cp:lastModifiedBy>
  <cp:revision>5</cp:revision>
  <cp:lastPrinted>2023-11-14T10:02:00Z</cp:lastPrinted>
  <dcterms:created xsi:type="dcterms:W3CDTF">2023-10-31T10:52:00Z</dcterms:created>
  <dcterms:modified xsi:type="dcterms:W3CDTF">2023-11-14T10:04:00Z</dcterms:modified>
</cp:coreProperties>
</file>