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ADE" w:rsidRPr="00A461C0" w:rsidRDefault="002B6AD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61486840" r:id="rId8"/>
        </w:object>
      </w:r>
    </w:p>
    <w:p w:rsidR="002B6ADE" w:rsidRPr="00EC249F" w:rsidRDefault="002B6ADE" w:rsidP="00EC249F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  </w:t>
      </w:r>
      <w:r>
        <w:t xml:space="preserve">   </w:t>
      </w:r>
      <w:r w:rsidRPr="00EC249F">
        <w:rPr>
          <w:rFonts w:ascii="Times New Roman" w:hAnsi="Times New Roman"/>
        </w:rPr>
        <w:t>КІЦМАНСЬКА МІСЬКА РАДА</w:t>
      </w:r>
    </w:p>
    <w:p w:rsidR="002B6ADE" w:rsidRPr="00D927B7" w:rsidRDefault="002B6AD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B6ADE" w:rsidRPr="00D927B7" w:rsidRDefault="002B6AD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B6ADE" w:rsidRDefault="002B6AD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6ADE" w:rsidRDefault="002B6AD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2B6ADE" w:rsidRDefault="002B6ADE" w:rsidP="00EC249F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:rsidR="002B6ADE" w:rsidRDefault="002B6AD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6ADE" w:rsidRDefault="002B6AD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6ADE" w:rsidRPr="00A461C0" w:rsidRDefault="002B6AD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2B6ADE" w:rsidRPr="00A461C0" w:rsidRDefault="002B6AD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B6ADE" w:rsidRDefault="002B6AD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                       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9F633F">
        <w:rPr>
          <w:rFonts w:ascii="Times New Roman" w:hAnsi="Times New Roman"/>
          <w:b/>
          <w:szCs w:val="24"/>
        </w:rPr>
        <w:t>№ 278/11</w:t>
      </w:r>
    </w:p>
    <w:p w:rsidR="002B6ADE" w:rsidRPr="00A461C0" w:rsidRDefault="002B6ADE" w:rsidP="00EE1455">
      <w:pPr>
        <w:pStyle w:val="Normal2"/>
        <w:rPr>
          <w:rFonts w:ascii="Times New Roman" w:hAnsi="Times New Roman"/>
          <w:b/>
          <w:szCs w:val="24"/>
        </w:rPr>
      </w:pPr>
    </w:p>
    <w:p w:rsidR="002B6ADE" w:rsidRDefault="002B6ADE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2B6ADE" w:rsidRDefault="002B6ADE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2B6ADE" w:rsidRDefault="002B6AD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Pr="00297282" w:rsidRDefault="002B6ADE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60 (шістдесяти)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2B6ADE" w:rsidRPr="00A461C0" w:rsidRDefault="002B6AD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B6ADE" w:rsidRDefault="002B6ADE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розмістили  внутрішньо переміщених осіб.</w:t>
      </w:r>
    </w:p>
    <w:p w:rsidR="002B6ADE" w:rsidRPr="006B649A" w:rsidRDefault="002B6ADE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F5222">
        <w:rPr>
          <w:rFonts w:ascii="Times New Roman" w:hAnsi="Times New Roman"/>
          <w:bCs/>
          <w:sz w:val="24"/>
          <w:szCs w:val="24"/>
          <w:lang w:val="uk-UA"/>
        </w:rPr>
        <w:t>жовтень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2B6ADE" w:rsidRPr="0049467A" w:rsidRDefault="002B6AD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2B6ADE" w:rsidRDefault="002B6AD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Сергій БУЛЕГА</w:t>
      </w: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B6ADE" w:rsidRDefault="002B6AD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2B6ADE" w:rsidSect="00EC249F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ADE" w:rsidRDefault="002B6ADE" w:rsidP="00EE1455">
      <w:pPr>
        <w:spacing w:after="0" w:line="240" w:lineRule="auto"/>
      </w:pPr>
      <w:r>
        <w:separator/>
      </w:r>
    </w:p>
  </w:endnote>
  <w:endnote w:type="continuationSeparator" w:id="0">
    <w:p w:rsidR="002B6ADE" w:rsidRDefault="002B6AD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ADE" w:rsidRDefault="002B6ADE" w:rsidP="00EE1455">
      <w:pPr>
        <w:spacing w:after="0" w:line="240" w:lineRule="auto"/>
      </w:pPr>
      <w:r>
        <w:separator/>
      </w:r>
    </w:p>
  </w:footnote>
  <w:footnote w:type="continuationSeparator" w:id="0">
    <w:p w:rsidR="002B6ADE" w:rsidRDefault="002B6AD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86ED3"/>
    <w:rsid w:val="000B5805"/>
    <w:rsid w:val="000C2108"/>
    <w:rsid w:val="000C2D57"/>
    <w:rsid w:val="000E1A71"/>
    <w:rsid w:val="000E5091"/>
    <w:rsid w:val="000E63CB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3269A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6ADE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431B"/>
    <w:rsid w:val="0043563E"/>
    <w:rsid w:val="004369ED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31EF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268C2"/>
    <w:rsid w:val="00844C39"/>
    <w:rsid w:val="008744E2"/>
    <w:rsid w:val="008775DC"/>
    <w:rsid w:val="00881954"/>
    <w:rsid w:val="00884688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C4B9B"/>
    <w:rsid w:val="009C6216"/>
    <w:rsid w:val="009D77E2"/>
    <w:rsid w:val="009E6D0F"/>
    <w:rsid w:val="009E77FB"/>
    <w:rsid w:val="009F633F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0E98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775B5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63628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C249F"/>
    <w:rsid w:val="00EE0997"/>
    <w:rsid w:val="00EE1455"/>
    <w:rsid w:val="00EF5222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52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255</Words>
  <Characters>1457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2023-11-14T14:53:00Z</cp:lastPrinted>
  <dcterms:created xsi:type="dcterms:W3CDTF">2023-10-27T13:51:00Z</dcterms:created>
  <dcterms:modified xsi:type="dcterms:W3CDTF">2023-11-14T15:08:00Z</dcterms:modified>
</cp:coreProperties>
</file>