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9E6" w:rsidRDefault="000E69E6" w:rsidP="008529ED">
      <w:pPr>
        <w:ind w:right="-2"/>
        <w:jc w:val="center"/>
        <w:rPr>
          <w:color w:val="000000"/>
        </w:rPr>
      </w:pPr>
      <w:r w:rsidRPr="00111F44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aint.Picture" ShapeID="_x0000_i1025" DrawAspect="Content" ObjectID="_1760865000" r:id="rId6"/>
        </w:object>
      </w:r>
    </w:p>
    <w:p w:rsidR="000E69E6" w:rsidRDefault="000E69E6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0E69E6" w:rsidRDefault="000E69E6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0E69E6" w:rsidRDefault="000E69E6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0E69E6" w:rsidRDefault="000E69E6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0E69E6" w:rsidRDefault="000E69E6" w:rsidP="008529ED">
      <w:pPr>
        <w:jc w:val="center"/>
        <w:rPr>
          <w:b/>
          <w:color w:val="000000"/>
        </w:rPr>
      </w:pPr>
    </w:p>
    <w:p w:rsidR="000E69E6" w:rsidRDefault="000E69E6" w:rsidP="008529ED">
      <w:pPr>
        <w:jc w:val="center"/>
        <w:rPr>
          <w:b/>
          <w:color w:val="000000"/>
        </w:rPr>
      </w:pPr>
    </w:p>
    <w:p w:rsidR="000E69E6" w:rsidRDefault="000E69E6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0E69E6" w:rsidRDefault="000E69E6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0E69E6" w:rsidRDefault="000E69E6" w:rsidP="008529ED">
      <w:pPr>
        <w:jc w:val="center"/>
        <w:rPr>
          <w:color w:val="000000"/>
        </w:rPr>
      </w:pPr>
    </w:p>
    <w:p w:rsidR="000E69E6" w:rsidRDefault="000E69E6" w:rsidP="008529ED">
      <w:pPr>
        <w:rPr>
          <w:color w:val="000000"/>
        </w:rPr>
      </w:pPr>
      <w:r>
        <w:rPr>
          <w:color w:val="000000"/>
        </w:rPr>
        <w:t xml:space="preserve">   ___________2023                                     м. Кіцмань                                              № ________</w:t>
      </w:r>
    </w:p>
    <w:p w:rsidR="000E69E6" w:rsidRDefault="000E69E6" w:rsidP="008529ED">
      <w:pPr>
        <w:rPr>
          <w:b/>
          <w:color w:val="000000"/>
        </w:rPr>
      </w:pPr>
    </w:p>
    <w:p w:rsidR="000E69E6" w:rsidRDefault="000E69E6" w:rsidP="008529ED">
      <w:pPr>
        <w:rPr>
          <w:b/>
          <w:color w:val="000000"/>
        </w:rPr>
      </w:pPr>
    </w:p>
    <w:p w:rsidR="000E69E6" w:rsidRDefault="000E69E6" w:rsidP="008529ED">
      <w:pPr>
        <w:rPr>
          <w:b/>
          <w:color w:val="000000"/>
        </w:rPr>
      </w:pPr>
    </w:p>
    <w:p w:rsidR="000E69E6" w:rsidRDefault="000E69E6" w:rsidP="00D85885">
      <w:pPr>
        <w:jc w:val="both"/>
        <w:rPr>
          <w:b/>
        </w:rPr>
      </w:pPr>
      <w:r>
        <w:rPr>
          <w:b/>
        </w:rPr>
        <w:t>Про</w:t>
      </w:r>
      <w:r w:rsidRPr="00987B48">
        <w:rPr>
          <w:b/>
        </w:rPr>
        <w:t xml:space="preserve"> видачу дозвол</w:t>
      </w:r>
      <w:r>
        <w:rPr>
          <w:b/>
        </w:rPr>
        <w:t xml:space="preserve">ів </w:t>
      </w:r>
      <w:r w:rsidRPr="00987B48">
        <w:rPr>
          <w:b/>
        </w:rPr>
        <w:t>на</w:t>
      </w:r>
    </w:p>
    <w:p w:rsidR="000E69E6" w:rsidRDefault="000E69E6" w:rsidP="00D85885">
      <w:pPr>
        <w:jc w:val="both"/>
        <w:rPr>
          <w:b/>
        </w:rPr>
      </w:pPr>
      <w:r w:rsidRPr="00987B48">
        <w:rPr>
          <w:b/>
        </w:rPr>
        <w:t>видалення</w:t>
      </w:r>
      <w:r>
        <w:rPr>
          <w:b/>
        </w:rPr>
        <w:t xml:space="preserve"> </w:t>
      </w:r>
      <w:r w:rsidRPr="00987B48">
        <w:rPr>
          <w:b/>
        </w:rPr>
        <w:t>зелених насаджень</w:t>
      </w:r>
    </w:p>
    <w:p w:rsidR="000E69E6" w:rsidRPr="00987B48" w:rsidRDefault="000E69E6" w:rsidP="00D85885">
      <w:pPr>
        <w:jc w:val="both"/>
        <w:rPr>
          <w:b/>
        </w:rPr>
      </w:pPr>
      <w:r>
        <w:rPr>
          <w:b/>
        </w:rPr>
        <w:t>в с. Лашківка та с. Витилівка</w:t>
      </w:r>
    </w:p>
    <w:p w:rsidR="000E69E6" w:rsidRDefault="000E69E6" w:rsidP="00D85885">
      <w:pPr>
        <w:jc w:val="both"/>
        <w:rPr>
          <w:b/>
        </w:rPr>
      </w:pPr>
    </w:p>
    <w:p w:rsidR="000E69E6" w:rsidRPr="00987B48" w:rsidRDefault="000E69E6" w:rsidP="00D85885">
      <w:pPr>
        <w:jc w:val="both"/>
        <w:rPr>
          <w:b/>
        </w:rPr>
      </w:pPr>
    </w:p>
    <w:p w:rsidR="000E69E6" w:rsidRPr="009603E6" w:rsidRDefault="000E69E6" w:rsidP="009603E6">
      <w:pPr>
        <w:pStyle w:val="2"/>
        <w:ind w:firstLine="709"/>
        <w:jc w:val="both"/>
        <w:rPr>
          <w:rFonts w:ascii="Times New Roman" w:hAnsi="Times New Roman"/>
        </w:rPr>
      </w:pPr>
      <w:r w:rsidRPr="009603E6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 xml:space="preserve">звернення Лашківського старостинського округу від 29.09.2023 р. №318/3, </w:t>
      </w:r>
      <w:r w:rsidRPr="009603E6">
        <w:rPr>
          <w:rFonts w:ascii="Times New Roman" w:hAnsi="Times New Roman"/>
        </w:rPr>
        <w:t xml:space="preserve">акти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27.10.2023 р. №6 та від 27.10.2023 р. №7, </w:t>
      </w:r>
      <w:r w:rsidRPr="009603E6">
        <w:rPr>
          <w:rFonts w:ascii="Times New Roman" w:hAnsi="Times New Roman"/>
          <w:bCs/>
        </w:rPr>
        <w:t>к</w:t>
      </w:r>
      <w:r w:rsidRPr="009603E6">
        <w:rPr>
          <w:rFonts w:ascii="Times New Roman" w:hAnsi="Times New Roman"/>
        </w:rPr>
        <w:t>еруючись ст. 34 Закону України «Про місцеве самоврядування в Україні», постановою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9603E6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</w:t>
      </w:r>
      <w:r>
        <w:rPr>
          <w:rFonts w:ascii="Times New Roman" w:hAnsi="Times New Roman"/>
          <w:szCs w:val="24"/>
        </w:rPr>
        <w:t>»</w:t>
      </w:r>
      <w:r w:rsidRPr="009603E6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9603E6">
        <w:rPr>
          <w:rFonts w:ascii="Times New Roman" w:hAnsi="Times New Roman"/>
          <w:bCs/>
        </w:rPr>
        <w:t>виконавчий комітет  міської ради</w:t>
      </w:r>
    </w:p>
    <w:p w:rsidR="000E69E6" w:rsidRPr="009603E6" w:rsidRDefault="000E69E6" w:rsidP="009603E6">
      <w:pPr>
        <w:ind w:firstLine="709"/>
        <w:jc w:val="both"/>
      </w:pPr>
    </w:p>
    <w:p w:rsidR="000E69E6" w:rsidRPr="00987B48" w:rsidRDefault="000E69E6" w:rsidP="00D85885">
      <w:pPr>
        <w:ind w:firstLine="567"/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0E69E6" w:rsidRPr="00C22C7E" w:rsidRDefault="000E69E6" w:rsidP="00D85885">
      <w:pPr>
        <w:ind w:firstLine="567"/>
        <w:jc w:val="both"/>
        <w:rPr>
          <w:b/>
          <w:bCs/>
        </w:rPr>
      </w:pPr>
    </w:p>
    <w:p w:rsidR="000E69E6" w:rsidRPr="00D85885" w:rsidRDefault="000E69E6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C22C7E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 xml:space="preserve">Лашківському старостинському округу (Іван ТАРНОВЕЦЬКИЙ) </w:t>
      </w:r>
      <w:r w:rsidRPr="00C22C7E">
        <w:rPr>
          <w:rFonts w:ascii="Times New Roman" w:hAnsi="Times New Roman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на </w:t>
      </w:r>
      <w:r w:rsidRPr="00C22C7E">
        <w:rPr>
          <w:rFonts w:ascii="Times New Roman" w:hAnsi="Times New Roman"/>
          <w:szCs w:val="24"/>
          <w:shd w:val="clear" w:color="auto" w:fill="FFFFFF"/>
        </w:rPr>
        <w:t xml:space="preserve">зрізування </w:t>
      </w:r>
      <w:r>
        <w:rPr>
          <w:rFonts w:ascii="Times New Roman" w:hAnsi="Times New Roman"/>
          <w:szCs w:val="24"/>
          <w:shd w:val="clear" w:color="auto" w:fill="FFFFFF"/>
        </w:rPr>
        <w:t xml:space="preserve">дерев згідно актів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27.10.2023 р. №6 </w:t>
      </w:r>
      <w:r>
        <w:rPr>
          <w:rFonts w:ascii="Times New Roman" w:hAnsi="Times New Roman"/>
        </w:rPr>
        <w:t xml:space="preserve">по вул. Головній, 36 в с. Лашківка </w:t>
      </w:r>
      <w:r w:rsidRPr="009603E6">
        <w:rPr>
          <w:rFonts w:ascii="Times New Roman" w:hAnsi="Times New Roman"/>
        </w:rPr>
        <w:t>та від 27.10.2023 р. №7</w:t>
      </w:r>
      <w:r>
        <w:rPr>
          <w:rFonts w:ascii="Times New Roman" w:hAnsi="Times New Roman"/>
        </w:rPr>
        <w:t xml:space="preserve"> по                                           вул. С. Воробкевича в с. Витилівка (біля пам’ятника)</w:t>
      </w:r>
      <w:r>
        <w:rPr>
          <w:rFonts w:ascii="Times New Roman" w:hAnsi="Times New Roman"/>
          <w:szCs w:val="24"/>
        </w:rPr>
        <w:t xml:space="preserve">. </w:t>
      </w:r>
    </w:p>
    <w:p w:rsidR="000E69E6" w:rsidRPr="00C22C7E" w:rsidRDefault="000E69E6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Старості Лашківського старостинського округу Івану ТАРНОВЕЦЬКОМУ вилучену деревину використати для потреб бюджетних установ сіл Лашківка і  Витилівка та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дій. </w:t>
      </w:r>
    </w:p>
    <w:p w:rsidR="000E69E6" w:rsidRDefault="000E69E6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C22C7E">
        <w:t xml:space="preserve">Контроль за виконанням </w:t>
      </w:r>
      <w:r>
        <w:t>цього</w:t>
      </w:r>
      <w:r w:rsidRPr="00C22C7E">
        <w:t xml:space="preserve"> </w:t>
      </w:r>
      <w:r>
        <w:t>рішення покласти на начальника відділу житлово-комунального господарства та охоро</w:t>
      </w:r>
      <w:bookmarkStart w:id="0" w:name="_GoBack"/>
      <w:bookmarkEnd w:id="0"/>
      <w:r>
        <w:t xml:space="preserve">ни довкілля Родіона ЛИСАКА. </w:t>
      </w:r>
    </w:p>
    <w:p w:rsidR="000E69E6" w:rsidRPr="00987B48" w:rsidRDefault="000E69E6" w:rsidP="00D85885">
      <w:pPr>
        <w:ind w:firstLine="709"/>
        <w:jc w:val="both"/>
        <w:rPr>
          <w:b/>
        </w:rPr>
      </w:pPr>
    </w:p>
    <w:p w:rsidR="000E69E6" w:rsidRDefault="000E69E6" w:rsidP="00D85885">
      <w:pPr>
        <w:jc w:val="both"/>
        <w:rPr>
          <w:b/>
        </w:rPr>
      </w:pPr>
    </w:p>
    <w:p w:rsidR="000E69E6" w:rsidRDefault="000E69E6" w:rsidP="00D85885">
      <w:pPr>
        <w:jc w:val="both"/>
        <w:rPr>
          <w:b/>
        </w:rPr>
      </w:pPr>
    </w:p>
    <w:p w:rsidR="000E69E6" w:rsidRPr="00987B48" w:rsidRDefault="000E69E6" w:rsidP="00D85885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0E69E6" w:rsidRPr="00622703" w:rsidRDefault="000E69E6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0E69E6" w:rsidRPr="00622703" w:rsidRDefault="000E69E6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p w:rsidR="000E69E6" w:rsidRDefault="000E69E6" w:rsidP="005E4956"/>
    <w:p w:rsidR="000E69E6" w:rsidRDefault="000E69E6" w:rsidP="005E4956"/>
    <w:p w:rsidR="000E69E6" w:rsidRDefault="000E69E6" w:rsidP="005E4956"/>
    <w:p w:rsidR="000E69E6" w:rsidRDefault="000E69E6" w:rsidP="005E4956"/>
    <w:p w:rsidR="000E69E6" w:rsidRDefault="000E69E6" w:rsidP="005E4956"/>
    <w:p w:rsidR="000E69E6" w:rsidRDefault="000E69E6" w:rsidP="005E4956"/>
    <w:p w:rsidR="000E69E6" w:rsidRDefault="000E69E6" w:rsidP="005E4956"/>
    <w:p w:rsidR="000E69E6" w:rsidRDefault="000E69E6" w:rsidP="005E4956"/>
    <w:p w:rsidR="000E69E6" w:rsidRDefault="000E69E6" w:rsidP="005E4956"/>
    <w:p w:rsidR="000E69E6" w:rsidRDefault="000E69E6" w:rsidP="005E4956"/>
    <w:p w:rsidR="000E69E6" w:rsidRDefault="000E69E6" w:rsidP="005E4956"/>
    <w:p w:rsidR="000E69E6" w:rsidRDefault="000E69E6" w:rsidP="005E4956"/>
    <w:p w:rsidR="000E69E6" w:rsidRDefault="000E69E6" w:rsidP="005E4956"/>
    <w:p w:rsidR="000E69E6" w:rsidRDefault="000E69E6" w:rsidP="005E4956"/>
    <w:p w:rsidR="000E69E6" w:rsidRDefault="000E69E6" w:rsidP="00622703">
      <w:pPr>
        <w:rPr>
          <w:b/>
        </w:rPr>
      </w:pPr>
    </w:p>
    <w:p w:rsidR="000E69E6" w:rsidRPr="00E25BF3" w:rsidRDefault="000E69E6" w:rsidP="00622703">
      <w:pPr>
        <w:ind w:left="660"/>
        <w:rPr>
          <w:b/>
        </w:rPr>
      </w:pPr>
    </w:p>
    <w:p w:rsidR="000E69E6" w:rsidRDefault="000E69E6" w:rsidP="005E4956"/>
    <w:sectPr w:rsidR="000E69E6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E69E6"/>
    <w:rsid w:val="00111F44"/>
    <w:rsid w:val="00143CE9"/>
    <w:rsid w:val="0023208A"/>
    <w:rsid w:val="0035688C"/>
    <w:rsid w:val="0045567C"/>
    <w:rsid w:val="004D4F78"/>
    <w:rsid w:val="00512D60"/>
    <w:rsid w:val="005E4956"/>
    <w:rsid w:val="005E5C93"/>
    <w:rsid w:val="00622703"/>
    <w:rsid w:val="00627A1C"/>
    <w:rsid w:val="0067006A"/>
    <w:rsid w:val="006D6F28"/>
    <w:rsid w:val="00734CC9"/>
    <w:rsid w:val="007F1DF1"/>
    <w:rsid w:val="008529ED"/>
    <w:rsid w:val="009603E6"/>
    <w:rsid w:val="009616D3"/>
    <w:rsid w:val="00987B48"/>
    <w:rsid w:val="009D5A7B"/>
    <w:rsid w:val="00B3007F"/>
    <w:rsid w:val="00B670D4"/>
    <w:rsid w:val="00C22C7E"/>
    <w:rsid w:val="00D85885"/>
    <w:rsid w:val="00E25BF3"/>
    <w:rsid w:val="00EA410D"/>
    <w:rsid w:val="00EE12C6"/>
    <w:rsid w:val="00EF192E"/>
    <w:rsid w:val="00F677A6"/>
    <w:rsid w:val="00FA0226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275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5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292</Words>
  <Characters>1671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3</cp:revision>
  <cp:lastPrinted>2023-11-07T08:59:00Z</cp:lastPrinted>
  <dcterms:created xsi:type="dcterms:W3CDTF">2023-11-07T09:50:00Z</dcterms:created>
  <dcterms:modified xsi:type="dcterms:W3CDTF">2023-11-07T10:24:00Z</dcterms:modified>
</cp:coreProperties>
</file>