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66" w:rsidRDefault="00392866" w:rsidP="008529ED">
      <w:pPr>
        <w:ind w:right="-2"/>
        <w:jc w:val="center"/>
        <w:rPr>
          <w:color w:val="000000"/>
        </w:rPr>
      </w:pPr>
      <w:r w:rsidRPr="00B6441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0864988" r:id="rId6"/>
        </w:object>
      </w:r>
    </w:p>
    <w:p w:rsidR="00392866" w:rsidRDefault="0039286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392866" w:rsidRDefault="0039286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92866" w:rsidRDefault="0039286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392866" w:rsidRDefault="0039286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392866" w:rsidRDefault="00392866" w:rsidP="008529ED">
      <w:pPr>
        <w:jc w:val="center"/>
        <w:rPr>
          <w:b/>
          <w:color w:val="000000"/>
        </w:rPr>
      </w:pPr>
    </w:p>
    <w:p w:rsidR="00392866" w:rsidRDefault="00392866" w:rsidP="008529ED">
      <w:pPr>
        <w:jc w:val="center"/>
        <w:rPr>
          <w:b/>
          <w:color w:val="000000"/>
        </w:rPr>
      </w:pPr>
    </w:p>
    <w:p w:rsidR="00392866" w:rsidRDefault="0039286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392866" w:rsidRDefault="0039286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92866" w:rsidRDefault="00392866" w:rsidP="008529ED">
      <w:pPr>
        <w:jc w:val="center"/>
        <w:rPr>
          <w:color w:val="000000"/>
        </w:rPr>
      </w:pPr>
    </w:p>
    <w:p w:rsidR="00392866" w:rsidRDefault="00392866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392866" w:rsidRDefault="00392866" w:rsidP="008529ED">
      <w:pPr>
        <w:rPr>
          <w:b/>
          <w:color w:val="000000"/>
        </w:rPr>
      </w:pPr>
    </w:p>
    <w:p w:rsidR="00392866" w:rsidRDefault="00392866" w:rsidP="008529ED">
      <w:pPr>
        <w:rPr>
          <w:b/>
          <w:color w:val="000000"/>
        </w:rPr>
      </w:pPr>
    </w:p>
    <w:p w:rsidR="00392866" w:rsidRDefault="00392866" w:rsidP="008529ED">
      <w:pPr>
        <w:rPr>
          <w:b/>
          <w:color w:val="000000"/>
        </w:rPr>
      </w:pPr>
    </w:p>
    <w:p w:rsidR="00392866" w:rsidRDefault="00392866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392866" w:rsidRDefault="00392866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392866" w:rsidRPr="00987B48" w:rsidRDefault="00392866" w:rsidP="00D85885">
      <w:pPr>
        <w:jc w:val="both"/>
        <w:rPr>
          <w:b/>
        </w:rPr>
      </w:pPr>
      <w:r>
        <w:rPr>
          <w:b/>
        </w:rPr>
        <w:t>по вул. Українській, 34 в  м. Кіцмань</w:t>
      </w:r>
    </w:p>
    <w:p w:rsidR="00392866" w:rsidRDefault="00392866" w:rsidP="00D85885">
      <w:pPr>
        <w:jc w:val="both"/>
        <w:rPr>
          <w:b/>
        </w:rPr>
      </w:pPr>
    </w:p>
    <w:p w:rsidR="00392866" w:rsidRPr="00987B48" w:rsidRDefault="00392866" w:rsidP="00D85885">
      <w:pPr>
        <w:jc w:val="both"/>
        <w:rPr>
          <w:b/>
        </w:rPr>
      </w:pPr>
    </w:p>
    <w:p w:rsidR="00392866" w:rsidRPr="009603E6" w:rsidRDefault="00392866" w:rsidP="009603E6">
      <w:pPr>
        <w:pStyle w:val="Normal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жителів багатоквартирного будинку по вул. Українській, 34 в м. Кіцмань від 01.11.2023 р. №300, </w:t>
      </w:r>
      <w:r w:rsidRPr="009603E6">
        <w:rPr>
          <w:rFonts w:ascii="Times New Roman" w:hAnsi="Times New Roman"/>
        </w:rPr>
        <w:t xml:space="preserve">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1.2023 р. №10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>еруючись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392866" w:rsidRPr="009603E6" w:rsidRDefault="00392866" w:rsidP="009603E6">
      <w:pPr>
        <w:ind w:firstLine="709"/>
        <w:jc w:val="both"/>
      </w:pPr>
    </w:p>
    <w:p w:rsidR="00392866" w:rsidRPr="00987B48" w:rsidRDefault="00392866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392866" w:rsidRPr="00C22C7E" w:rsidRDefault="00392866" w:rsidP="00D85885">
      <w:pPr>
        <w:ind w:firstLine="567"/>
        <w:jc w:val="both"/>
        <w:rPr>
          <w:b/>
          <w:bCs/>
        </w:rPr>
      </w:pPr>
    </w:p>
    <w:p w:rsidR="00392866" w:rsidRPr="0037340E" w:rsidRDefault="00392866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37340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Кіцманському ВУЖКГ (Ярослав ЯРЕМІЙ)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на зрізування дерев згідно акту </w:t>
      </w:r>
      <w:r w:rsidRPr="0037340E">
        <w:rPr>
          <w:rFonts w:ascii="Times New Roman" w:hAnsi="Times New Roman"/>
          <w:bCs/>
          <w:color w:val="212529"/>
          <w:szCs w:val="24"/>
          <w:lang w:eastAsia="uk-UA"/>
        </w:rPr>
        <w:t>обстеження зелених насаджень, що підлягають видаленню</w:t>
      </w:r>
      <w:r w:rsidRPr="0037340E">
        <w:rPr>
          <w:rFonts w:ascii="Times New Roman" w:hAnsi="Times New Roman"/>
          <w:szCs w:val="24"/>
        </w:rPr>
        <w:t xml:space="preserve"> від </w:t>
      </w:r>
      <w:r>
        <w:rPr>
          <w:rFonts w:ascii="Times New Roman" w:hAnsi="Times New Roman"/>
          <w:szCs w:val="24"/>
        </w:rPr>
        <w:t>03</w:t>
      </w:r>
      <w:r w:rsidRPr="0037340E">
        <w:rPr>
          <w:rFonts w:ascii="Times New Roman" w:hAnsi="Times New Roman"/>
          <w:szCs w:val="24"/>
        </w:rPr>
        <w:t>.1</w:t>
      </w:r>
      <w:r>
        <w:rPr>
          <w:rFonts w:ascii="Times New Roman" w:hAnsi="Times New Roman"/>
          <w:szCs w:val="24"/>
        </w:rPr>
        <w:t>1</w:t>
      </w:r>
      <w:r w:rsidRPr="0037340E">
        <w:rPr>
          <w:rFonts w:ascii="Times New Roman" w:hAnsi="Times New Roman"/>
          <w:szCs w:val="24"/>
        </w:rPr>
        <w:t>.2023 р. №</w:t>
      </w:r>
      <w:r>
        <w:rPr>
          <w:rFonts w:ascii="Times New Roman" w:hAnsi="Times New Roman"/>
          <w:szCs w:val="24"/>
        </w:rPr>
        <w:t>10</w:t>
      </w:r>
      <w:r w:rsidRPr="003734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по вул. Українській, 34 в м. Кіцмань</w:t>
      </w:r>
      <w:r w:rsidRPr="0037340E">
        <w:rPr>
          <w:rFonts w:ascii="Times New Roman" w:hAnsi="Times New Roman"/>
          <w:szCs w:val="24"/>
        </w:rPr>
        <w:t xml:space="preserve">, Чернівецького району, Чернівецької області. </w:t>
      </w:r>
    </w:p>
    <w:p w:rsidR="00392866" w:rsidRPr="0037340E" w:rsidRDefault="00392866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Кіцманському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ВУЖКГ </w:t>
      </w:r>
      <w:r>
        <w:rPr>
          <w:rFonts w:ascii="Times New Roman" w:hAnsi="Times New Roman"/>
          <w:szCs w:val="24"/>
          <w:shd w:val="clear" w:color="auto" w:fill="FFFFFF"/>
        </w:rPr>
        <w:t>(</w:t>
      </w:r>
      <w:r w:rsidRPr="0037340E">
        <w:rPr>
          <w:rFonts w:ascii="Times New Roman" w:hAnsi="Times New Roman"/>
          <w:szCs w:val="24"/>
          <w:shd w:val="clear" w:color="auto" w:fill="FFFFFF"/>
        </w:rPr>
        <w:t>Ярослав ЯРЕМІ</w:t>
      </w:r>
      <w:r>
        <w:rPr>
          <w:rFonts w:ascii="Times New Roman" w:hAnsi="Times New Roman"/>
          <w:szCs w:val="24"/>
          <w:shd w:val="clear" w:color="auto" w:fill="FFFFFF"/>
        </w:rPr>
        <w:t xml:space="preserve">Й)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провести роботи по зрізуванню зазначених дерев та вилучену деревину використати для потреб </w:t>
      </w:r>
      <w:r w:rsidRPr="0037340E">
        <w:rPr>
          <w:rFonts w:ascii="Times New Roman" w:hAnsi="Times New Roman"/>
          <w:szCs w:val="24"/>
        </w:rPr>
        <w:t>малозабезпечених</w:t>
      </w:r>
      <w:r w:rsidRPr="0037340E">
        <w:rPr>
          <w:szCs w:val="24"/>
        </w:rPr>
        <w:t xml:space="preserve">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392866" w:rsidRPr="0037340E" w:rsidRDefault="00392866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37340E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392866" w:rsidRPr="0037340E" w:rsidRDefault="00392866" w:rsidP="00D85885">
      <w:pPr>
        <w:ind w:firstLine="709"/>
        <w:jc w:val="both"/>
        <w:rPr>
          <w:b/>
        </w:rPr>
      </w:pPr>
    </w:p>
    <w:p w:rsidR="00392866" w:rsidRDefault="00392866" w:rsidP="00D85885">
      <w:pPr>
        <w:jc w:val="both"/>
        <w:rPr>
          <w:b/>
        </w:rPr>
      </w:pPr>
    </w:p>
    <w:p w:rsidR="00392866" w:rsidRDefault="00392866" w:rsidP="00D85885">
      <w:pPr>
        <w:jc w:val="both"/>
        <w:rPr>
          <w:b/>
        </w:rPr>
      </w:pPr>
    </w:p>
    <w:p w:rsidR="00392866" w:rsidRPr="00622703" w:rsidRDefault="00392866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392866" w:rsidRPr="00622703" w:rsidRDefault="00392866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392866" w:rsidRDefault="00392866" w:rsidP="005E4956"/>
    <w:p w:rsidR="00392866" w:rsidRDefault="00392866" w:rsidP="005E4956"/>
    <w:p w:rsidR="00392866" w:rsidRDefault="00392866" w:rsidP="005E4956"/>
    <w:p w:rsidR="00392866" w:rsidRDefault="00392866" w:rsidP="005E4956"/>
    <w:p w:rsidR="00392866" w:rsidRDefault="00392866" w:rsidP="005E4956"/>
    <w:p w:rsidR="00392866" w:rsidRDefault="00392866" w:rsidP="005E4956"/>
    <w:p w:rsidR="00392866" w:rsidRDefault="00392866" w:rsidP="005E4956"/>
    <w:p w:rsidR="00392866" w:rsidRDefault="00392866" w:rsidP="005E4956"/>
    <w:p w:rsidR="00392866" w:rsidRDefault="00392866" w:rsidP="005E4956"/>
    <w:p w:rsidR="00392866" w:rsidRPr="000F6EFC" w:rsidRDefault="00392866" w:rsidP="005E4956"/>
    <w:p w:rsidR="00392866" w:rsidRPr="000F6EFC" w:rsidRDefault="00392866" w:rsidP="005E4956"/>
    <w:p w:rsidR="00392866" w:rsidRPr="000F6EFC" w:rsidRDefault="00392866" w:rsidP="005E4956"/>
    <w:p w:rsidR="00392866" w:rsidRPr="000F6EFC" w:rsidRDefault="00392866" w:rsidP="00622703">
      <w:pPr>
        <w:rPr>
          <w:b/>
        </w:rPr>
      </w:pPr>
    </w:p>
    <w:p w:rsidR="00392866" w:rsidRPr="000F6EFC" w:rsidRDefault="00392866" w:rsidP="00622703">
      <w:pPr>
        <w:ind w:left="660"/>
        <w:rPr>
          <w:b/>
        </w:rPr>
      </w:pPr>
    </w:p>
    <w:sectPr w:rsidR="00392866" w:rsidRPr="000F6EFC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90A6A"/>
    <w:rsid w:val="000D5CAA"/>
    <w:rsid w:val="000F6EFC"/>
    <w:rsid w:val="00144687"/>
    <w:rsid w:val="0023208A"/>
    <w:rsid w:val="0023276A"/>
    <w:rsid w:val="0035688C"/>
    <w:rsid w:val="0037340E"/>
    <w:rsid w:val="00392866"/>
    <w:rsid w:val="0045567C"/>
    <w:rsid w:val="004D190A"/>
    <w:rsid w:val="004D4F78"/>
    <w:rsid w:val="00512D60"/>
    <w:rsid w:val="00557493"/>
    <w:rsid w:val="005E4956"/>
    <w:rsid w:val="00622703"/>
    <w:rsid w:val="00627A1C"/>
    <w:rsid w:val="0067006A"/>
    <w:rsid w:val="006D6F28"/>
    <w:rsid w:val="00734CC9"/>
    <w:rsid w:val="007F1DF1"/>
    <w:rsid w:val="008529ED"/>
    <w:rsid w:val="00881703"/>
    <w:rsid w:val="009603E6"/>
    <w:rsid w:val="00987B48"/>
    <w:rsid w:val="009D5A7B"/>
    <w:rsid w:val="00B1022B"/>
    <w:rsid w:val="00B3007F"/>
    <w:rsid w:val="00B6441B"/>
    <w:rsid w:val="00C22C7E"/>
    <w:rsid w:val="00D7217D"/>
    <w:rsid w:val="00D85885"/>
    <w:rsid w:val="00E442A7"/>
    <w:rsid w:val="00E9450B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5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274</Words>
  <Characters>1568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2023-11-07T08:49:00Z</cp:lastPrinted>
  <dcterms:created xsi:type="dcterms:W3CDTF">2023-11-07T09:50:00Z</dcterms:created>
  <dcterms:modified xsi:type="dcterms:W3CDTF">2023-11-07T10:23:00Z</dcterms:modified>
</cp:coreProperties>
</file>