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BF1" w:rsidRDefault="00217BF1" w:rsidP="008529ED">
      <w:pPr>
        <w:ind w:right="-2"/>
        <w:jc w:val="center"/>
        <w:rPr>
          <w:color w:val="000000"/>
        </w:rPr>
      </w:pPr>
      <w:r w:rsidRPr="00820890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760864973" r:id="rId6"/>
        </w:object>
      </w:r>
    </w:p>
    <w:p w:rsidR="00217BF1" w:rsidRDefault="00217BF1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217BF1" w:rsidRDefault="00217BF1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217BF1" w:rsidRDefault="00217BF1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217BF1" w:rsidRDefault="00217BF1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217BF1" w:rsidRDefault="00217BF1" w:rsidP="008529ED">
      <w:pPr>
        <w:jc w:val="center"/>
        <w:rPr>
          <w:b/>
          <w:color w:val="000000"/>
        </w:rPr>
      </w:pPr>
    </w:p>
    <w:p w:rsidR="00217BF1" w:rsidRDefault="00217BF1" w:rsidP="008529ED">
      <w:pPr>
        <w:jc w:val="center"/>
        <w:rPr>
          <w:b/>
          <w:color w:val="000000"/>
        </w:rPr>
      </w:pPr>
    </w:p>
    <w:p w:rsidR="00217BF1" w:rsidRDefault="00217BF1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217BF1" w:rsidRDefault="00217BF1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217BF1" w:rsidRDefault="00217BF1" w:rsidP="008529ED">
      <w:pPr>
        <w:jc w:val="center"/>
        <w:rPr>
          <w:color w:val="000000"/>
        </w:rPr>
      </w:pPr>
    </w:p>
    <w:p w:rsidR="00217BF1" w:rsidRDefault="00217BF1" w:rsidP="008529ED">
      <w:pP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:rsidR="00217BF1" w:rsidRDefault="00217BF1" w:rsidP="008529ED">
      <w:pPr>
        <w:rPr>
          <w:b/>
          <w:color w:val="000000"/>
        </w:rPr>
      </w:pPr>
    </w:p>
    <w:p w:rsidR="00217BF1" w:rsidRDefault="00217BF1" w:rsidP="008529ED">
      <w:pPr>
        <w:rPr>
          <w:b/>
          <w:color w:val="000000"/>
        </w:rPr>
      </w:pPr>
    </w:p>
    <w:p w:rsidR="00217BF1" w:rsidRDefault="00217BF1" w:rsidP="008529ED">
      <w:pPr>
        <w:rPr>
          <w:b/>
          <w:color w:val="000000"/>
        </w:rPr>
      </w:pPr>
    </w:p>
    <w:p w:rsidR="00217BF1" w:rsidRDefault="00217BF1" w:rsidP="00D85885">
      <w:pPr>
        <w:jc w:val="both"/>
        <w:rPr>
          <w:b/>
        </w:rPr>
      </w:pPr>
      <w:r>
        <w:rPr>
          <w:b/>
        </w:rPr>
        <w:t>Про</w:t>
      </w:r>
      <w:r w:rsidRPr="00987B48">
        <w:rPr>
          <w:b/>
        </w:rPr>
        <w:t xml:space="preserve"> видачу дозвол</w:t>
      </w:r>
      <w:r>
        <w:rPr>
          <w:b/>
        </w:rPr>
        <w:t xml:space="preserve">у </w:t>
      </w:r>
      <w:r w:rsidRPr="00987B48">
        <w:rPr>
          <w:b/>
        </w:rPr>
        <w:t>на</w:t>
      </w:r>
    </w:p>
    <w:p w:rsidR="00217BF1" w:rsidRDefault="00217BF1" w:rsidP="00D85885">
      <w:pPr>
        <w:jc w:val="both"/>
        <w:rPr>
          <w:b/>
        </w:rPr>
      </w:pPr>
      <w:r w:rsidRPr="00987B48">
        <w:rPr>
          <w:b/>
        </w:rPr>
        <w:t>видалення</w:t>
      </w:r>
      <w:r>
        <w:rPr>
          <w:b/>
        </w:rPr>
        <w:t xml:space="preserve"> </w:t>
      </w:r>
      <w:r w:rsidRPr="00987B48">
        <w:rPr>
          <w:b/>
        </w:rPr>
        <w:t>зелених насаджень</w:t>
      </w:r>
    </w:p>
    <w:p w:rsidR="00217BF1" w:rsidRPr="00987B48" w:rsidRDefault="00217BF1" w:rsidP="00D85885">
      <w:pPr>
        <w:jc w:val="both"/>
        <w:rPr>
          <w:b/>
        </w:rPr>
      </w:pPr>
      <w:r>
        <w:rPr>
          <w:b/>
        </w:rPr>
        <w:t>по вул. Музичній, 7 в  м. Кіцмань</w:t>
      </w:r>
      <w:bookmarkStart w:id="0" w:name="_GoBack"/>
      <w:bookmarkEnd w:id="0"/>
    </w:p>
    <w:p w:rsidR="00217BF1" w:rsidRDefault="00217BF1" w:rsidP="00D85885">
      <w:pPr>
        <w:jc w:val="both"/>
        <w:rPr>
          <w:b/>
        </w:rPr>
      </w:pPr>
    </w:p>
    <w:p w:rsidR="00217BF1" w:rsidRPr="00987B48" w:rsidRDefault="00217BF1" w:rsidP="00D85885">
      <w:pPr>
        <w:jc w:val="both"/>
        <w:rPr>
          <w:b/>
        </w:rPr>
      </w:pPr>
    </w:p>
    <w:p w:rsidR="00217BF1" w:rsidRPr="009603E6" w:rsidRDefault="00217BF1" w:rsidP="009603E6">
      <w:pPr>
        <w:pStyle w:val="Normal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>Розглянувши</w:t>
      </w:r>
      <w:r>
        <w:rPr>
          <w:rFonts w:ascii="Times New Roman" w:hAnsi="Times New Roman"/>
        </w:rPr>
        <w:t xml:space="preserve"> звернення дирекції Кіцманської музичної школи ім. В. Івасюка від 04.10.2023 р. №14, </w:t>
      </w:r>
      <w:r w:rsidRPr="009603E6">
        <w:rPr>
          <w:rFonts w:ascii="Times New Roman" w:hAnsi="Times New Roman"/>
        </w:rPr>
        <w:t xml:space="preserve"> акт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27</w:t>
      </w:r>
      <w:r w:rsidRPr="009603E6">
        <w:rPr>
          <w:rFonts w:ascii="Times New Roman" w:hAnsi="Times New Roman"/>
        </w:rPr>
        <w:t>.1</w:t>
      </w:r>
      <w:r>
        <w:rPr>
          <w:rFonts w:ascii="Times New Roman" w:hAnsi="Times New Roman"/>
        </w:rPr>
        <w:t>0.2023 р. №9</w:t>
      </w:r>
      <w:r w:rsidRPr="009603E6">
        <w:rPr>
          <w:rFonts w:ascii="Times New Roman" w:hAnsi="Times New Roman"/>
        </w:rPr>
        <w:t xml:space="preserve">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>еруючись ст. 34 Закону України «Про місцеве самоврядування в Україні», постановою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>»</w:t>
      </w:r>
      <w:r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217BF1" w:rsidRPr="009603E6" w:rsidRDefault="00217BF1" w:rsidP="009603E6">
      <w:pPr>
        <w:ind w:firstLine="709"/>
        <w:jc w:val="both"/>
      </w:pPr>
    </w:p>
    <w:p w:rsidR="00217BF1" w:rsidRPr="00987B48" w:rsidRDefault="00217BF1" w:rsidP="00D85885">
      <w:pPr>
        <w:ind w:firstLine="567"/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217BF1" w:rsidRPr="00C22C7E" w:rsidRDefault="00217BF1" w:rsidP="00D85885">
      <w:pPr>
        <w:ind w:firstLine="567"/>
        <w:jc w:val="both"/>
        <w:rPr>
          <w:b/>
          <w:bCs/>
        </w:rPr>
      </w:pPr>
    </w:p>
    <w:p w:rsidR="00217BF1" w:rsidRPr="0037340E" w:rsidRDefault="00217BF1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37340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 w:rsidRPr="0037340E">
        <w:rPr>
          <w:rFonts w:ascii="Times New Roman" w:hAnsi="Times New Roman"/>
          <w:szCs w:val="24"/>
        </w:rPr>
        <w:t>дирекції Кіцманської музичної школи ім. В. Івасюка</w:t>
      </w:r>
      <w:r w:rsidRPr="0037340E">
        <w:rPr>
          <w:rFonts w:ascii="Times New Roman" w:hAnsi="Times New Roman"/>
          <w:szCs w:val="24"/>
          <w:shd w:val="clear" w:color="auto" w:fill="FFFFFF"/>
        </w:rPr>
        <w:t xml:space="preserve">  на зрізування дерев згідно акту </w:t>
      </w:r>
      <w:r w:rsidRPr="0037340E">
        <w:rPr>
          <w:rFonts w:ascii="Times New Roman" w:hAnsi="Times New Roman"/>
          <w:bCs/>
          <w:color w:val="212529"/>
          <w:szCs w:val="24"/>
          <w:lang w:eastAsia="uk-UA"/>
        </w:rPr>
        <w:t>обстеження зелених насаджень, що підлягають видаленню</w:t>
      </w:r>
      <w:r w:rsidRPr="0037340E">
        <w:rPr>
          <w:rFonts w:ascii="Times New Roman" w:hAnsi="Times New Roman"/>
          <w:szCs w:val="24"/>
        </w:rPr>
        <w:t xml:space="preserve"> від 27.10.2023 р. №9 по вул. Музичній, 7 в м. Кіцмань, Чернівецького району, Чернівецької області. </w:t>
      </w:r>
    </w:p>
    <w:p w:rsidR="00217BF1" w:rsidRPr="0037340E" w:rsidRDefault="00217BF1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Кіцманському</w:t>
      </w:r>
      <w:r w:rsidRPr="0037340E">
        <w:rPr>
          <w:rFonts w:ascii="Times New Roman" w:hAnsi="Times New Roman"/>
          <w:szCs w:val="24"/>
          <w:shd w:val="clear" w:color="auto" w:fill="FFFFFF"/>
        </w:rPr>
        <w:t xml:space="preserve"> ВУЖКГ </w:t>
      </w:r>
      <w:r>
        <w:rPr>
          <w:rFonts w:ascii="Times New Roman" w:hAnsi="Times New Roman"/>
          <w:szCs w:val="24"/>
          <w:shd w:val="clear" w:color="auto" w:fill="FFFFFF"/>
        </w:rPr>
        <w:t>(</w:t>
      </w:r>
      <w:r w:rsidRPr="0037340E">
        <w:rPr>
          <w:rFonts w:ascii="Times New Roman" w:hAnsi="Times New Roman"/>
          <w:szCs w:val="24"/>
          <w:shd w:val="clear" w:color="auto" w:fill="FFFFFF"/>
        </w:rPr>
        <w:t>Ярослав ЯРЕМІ</w:t>
      </w:r>
      <w:r>
        <w:rPr>
          <w:rFonts w:ascii="Times New Roman" w:hAnsi="Times New Roman"/>
          <w:szCs w:val="24"/>
          <w:shd w:val="clear" w:color="auto" w:fill="FFFFFF"/>
        </w:rPr>
        <w:t xml:space="preserve">Й) </w:t>
      </w:r>
      <w:r w:rsidRPr="0037340E">
        <w:rPr>
          <w:rFonts w:ascii="Times New Roman" w:hAnsi="Times New Roman"/>
          <w:szCs w:val="24"/>
          <w:shd w:val="clear" w:color="auto" w:fill="FFFFFF"/>
        </w:rPr>
        <w:t xml:space="preserve">провести роботи по зрізуванню зазначених дерев та вилучену деревину використати для потреб </w:t>
      </w:r>
      <w:r w:rsidRPr="0037340E">
        <w:rPr>
          <w:rFonts w:ascii="Times New Roman" w:hAnsi="Times New Roman"/>
          <w:szCs w:val="24"/>
        </w:rPr>
        <w:t>малозабезпечених</w:t>
      </w:r>
      <w:r w:rsidRPr="0037340E">
        <w:rPr>
          <w:szCs w:val="24"/>
        </w:rPr>
        <w:t xml:space="preserve"> </w:t>
      </w:r>
      <w:r w:rsidRPr="0037340E"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217BF1" w:rsidRPr="0037340E" w:rsidRDefault="00217BF1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37340E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217BF1" w:rsidRPr="0037340E" w:rsidRDefault="00217BF1" w:rsidP="00D85885">
      <w:pPr>
        <w:ind w:firstLine="709"/>
        <w:jc w:val="both"/>
        <w:rPr>
          <w:b/>
        </w:rPr>
      </w:pPr>
    </w:p>
    <w:p w:rsidR="00217BF1" w:rsidRDefault="00217BF1" w:rsidP="00D85885">
      <w:pPr>
        <w:jc w:val="both"/>
        <w:rPr>
          <w:b/>
        </w:rPr>
      </w:pPr>
    </w:p>
    <w:p w:rsidR="00217BF1" w:rsidRPr="00987B48" w:rsidRDefault="00217BF1" w:rsidP="00D85885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17BF1" w:rsidRPr="00622703" w:rsidRDefault="00217BF1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217BF1" w:rsidRPr="00622703" w:rsidRDefault="00217BF1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p w:rsidR="00217BF1" w:rsidRDefault="00217BF1" w:rsidP="005E4956"/>
    <w:p w:rsidR="00217BF1" w:rsidRDefault="00217BF1" w:rsidP="005E4956"/>
    <w:p w:rsidR="00217BF1" w:rsidRDefault="00217BF1" w:rsidP="005E4956"/>
    <w:p w:rsidR="00217BF1" w:rsidRDefault="00217BF1" w:rsidP="005E4956"/>
    <w:p w:rsidR="00217BF1" w:rsidRDefault="00217BF1" w:rsidP="005E4956"/>
    <w:p w:rsidR="00217BF1" w:rsidRDefault="00217BF1" w:rsidP="005E4956"/>
    <w:p w:rsidR="00217BF1" w:rsidRDefault="00217BF1" w:rsidP="005E4956"/>
    <w:p w:rsidR="00217BF1" w:rsidRDefault="00217BF1" w:rsidP="005E4956"/>
    <w:p w:rsidR="00217BF1" w:rsidRDefault="00217BF1" w:rsidP="005E4956"/>
    <w:p w:rsidR="00217BF1" w:rsidRPr="000F6EFC" w:rsidRDefault="00217BF1" w:rsidP="005E4956"/>
    <w:p w:rsidR="00217BF1" w:rsidRPr="000F6EFC" w:rsidRDefault="00217BF1" w:rsidP="005E4956"/>
    <w:p w:rsidR="00217BF1" w:rsidRPr="000F6EFC" w:rsidRDefault="00217BF1" w:rsidP="005E4956"/>
    <w:p w:rsidR="00217BF1" w:rsidRPr="000F6EFC" w:rsidRDefault="00217BF1" w:rsidP="00622703">
      <w:pPr>
        <w:rPr>
          <w:b/>
        </w:rPr>
      </w:pPr>
    </w:p>
    <w:p w:rsidR="00217BF1" w:rsidRDefault="00217BF1" w:rsidP="005E4956"/>
    <w:sectPr w:rsidR="00217BF1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F6EFC"/>
    <w:rsid w:val="001C1AF4"/>
    <w:rsid w:val="00217BF1"/>
    <w:rsid w:val="0023208A"/>
    <w:rsid w:val="0035688C"/>
    <w:rsid w:val="0037340E"/>
    <w:rsid w:val="004460C0"/>
    <w:rsid w:val="0045567C"/>
    <w:rsid w:val="004D4F78"/>
    <w:rsid w:val="00512D60"/>
    <w:rsid w:val="00557493"/>
    <w:rsid w:val="005A49AA"/>
    <w:rsid w:val="005E4956"/>
    <w:rsid w:val="00622703"/>
    <w:rsid w:val="00627A1C"/>
    <w:rsid w:val="0067006A"/>
    <w:rsid w:val="006D6F28"/>
    <w:rsid w:val="00734CC9"/>
    <w:rsid w:val="007E5CF7"/>
    <w:rsid w:val="007F1DF1"/>
    <w:rsid w:val="00820890"/>
    <w:rsid w:val="008529ED"/>
    <w:rsid w:val="009603E6"/>
    <w:rsid w:val="0098309B"/>
    <w:rsid w:val="00987B48"/>
    <w:rsid w:val="009D5A7B"/>
    <w:rsid w:val="00B1022B"/>
    <w:rsid w:val="00B3007F"/>
    <w:rsid w:val="00C22C7E"/>
    <w:rsid w:val="00D11336"/>
    <w:rsid w:val="00D7217D"/>
    <w:rsid w:val="00D85885"/>
    <w:rsid w:val="00E442A7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022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2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272</Words>
  <Characters>1556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cp:lastPrinted>2023-11-07T08:38:00Z</cp:lastPrinted>
  <dcterms:created xsi:type="dcterms:W3CDTF">2023-11-07T09:49:00Z</dcterms:created>
  <dcterms:modified xsi:type="dcterms:W3CDTF">2023-11-07T10:23:00Z</dcterms:modified>
</cp:coreProperties>
</file>