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6C8" w:rsidRDefault="008A26C8" w:rsidP="008529ED">
      <w:pPr>
        <w:ind w:right="-2"/>
        <w:jc w:val="center"/>
        <w:rPr>
          <w:color w:val="000000"/>
        </w:rPr>
      </w:pPr>
      <w:r w:rsidRPr="00DA6F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4935" r:id="rId6"/>
        </w:object>
      </w:r>
    </w:p>
    <w:p w:rsidR="008A26C8" w:rsidRDefault="008A26C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A26C8" w:rsidRDefault="008A26C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A26C8" w:rsidRDefault="008A26C8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A26C8" w:rsidRDefault="008A26C8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A26C8" w:rsidRDefault="008A26C8" w:rsidP="008529ED">
      <w:pPr>
        <w:jc w:val="center"/>
        <w:rPr>
          <w:b/>
          <w:color w:val="000000"/>
        </w:rPr>
      </w:pPr>
    </w:p>
    <w:p w:rsidR="008A26C8" w:rsidRDefault="008A26C8" w:rsidP="008529ED">
      <w:pPr>
        <w:jc w:val="center"/>
        <w:rPr>
          <w:b/>
          <w:color w:val="000000"/>
        </w:rPr>
      </w:pPr>
    </w:p>
    <w:p w:rsidR="008A26C8" w:rsidRDefault="008A26C8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A26C8" w:rsidRDefault="008A26C8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A26C8" w:rsidRDefault="008A26C8" w:rsidP="008529ED">
      <w:pPr>
        <w:jc w:val="center"/>
        <w:rPr>
          <w:color w:val="000000"/>
        </w:rPr>
      </w:pPr>
    </w:p>
    <w:p w:rsidR="008A26C8" w:rsidRDefault="008A26C8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8A26C8" w:rsidRDefault="008A26C8" w:rsidP="008529ED">
      <w:pPr>
        <w:rPr>
          <w:b/>
          <w:color w:val="000000"/>
        </w:rPr>
      </w:pPr>
    </w:p>
    <w:p w:rsidR="008A26C8" w:rsidRPr="00734CC9" w:rsidRDefault="008A26C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8A26C8" w:rsidRPr="00734CC9" w:rsidRDefault="008A26C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8A26C8" w:rsidRDefault="008A26C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8A26C8" w:rsidRPr="00734CC9" w:rsidRDefault="008A26C8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42  в м. Кіцмань </w:t>
      </w:r>
    </w:p>
    <w:p w:rsidR="008A26C8" w:rsidRPr="00734CC9" w:rsidRDefault="008A26C8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8A26C8" w:rsidRDefault="008A26C8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Беженара Георгія Ілліча від 30.10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№297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Незалежності, 42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A26C8" w:rsidRDefault="008A26C8" w:rsidP="00627A1C">
      <w:pPr>
        <w:pStyle w:val="BodyText3"/>
        <w:spacing w:after="0"/>
        <w:jc w:val="both"/>
        <w:rPr>
          <w:sz w:val="24"/>
          <w:szCs w:val="24"/>
        </w:rPr>
      </w:pPr>
    </w:p>
    <w:p w:rsidR="008A26C8" w:rsidRPr="004D4F78" w:rsidRDefault="008A26C8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A26C8" w:rsidRPr="00734CC9" w:rsidRDefault="008A26C8" w:rsidP="00627A1C">
      <w:pPr>
        <w:pStyle w:val="BodyText3"/>
        <w:spacing w:after="0"/>
        <w:jc w:val="both"/>
        <w:rPr>
          <w:sz w:val="24"/>
          <w:szCs w:val="24"/>
        </w:rPr>
      </w:pPr>
    </w:p>
    <w:p w:rsidR="008A26C8" w:rsidRPr="00734CC9" w:rsidRDefault="008A26C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Беженару Георгію Іллічу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Незалежності, 42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області. </w:t>
      </w:r>
    </w:p>
    <w:p w:rsidR="008A26C8" w:rsidRPr="00734CC9" w:rsidRDefault="008A26C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Беженара Георгія Ілліча</w:t>
      </w:r>
      <w:r w:rsidRPr="00734CC9">
        <w:rPr>
          <w:sz w:val="24"/>
          <w:szCs w:val="24"/>
        </w:rPr>
        <w:t>:</w:t>
      </w:r>
    </w:p>
    <w:p w:rsidR="008A26C8" w:rsidRPr="00622703" w:rsidRDefault="008A26C8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A26C8" w:rsidRPr="00734CC9" w:rsidRDefault="008A26C8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A26C8" w:rsidRPr="00734CC9" w:rsidRDefault="008A26C8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A26C8" w:rsidRPr="00734CC9" w:rsidRDefault="008A26C8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A26C8" w:rsidRPr="008426D6" w:rsidRDefault="008A26C8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міського голову Сергія БУЛЕГУ. </w:t>
      </w:r>
    </w:p>
    <w:p w:rsidR="008A26C8" w:rsidRPr="00622703" w:rsidRDefault="008A26C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A26C8" w:rsidRDefault="008A26C8" w:rsidP="00622703">
      <w:pPr>
        <w:rPr>
          <w:b/>
        </w:rPr>
      </w:pPr>
    </w:p>
    <w:p w:rsidR="008A26C8" w:rsidRPr="00622703" w:rsidRDefault="008A26C8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8A26C8" w:rsidRDefault="008A26C8" w:rsidP="005E4956"/>
    <w:p w:rsidR="008A26C8" w:rsidRDefault="008A26C8" w:rsidP="005E4956"/>
    <w:p w:rsidR="008A26C8" w:rsidRDefault="008A26C8" w:rsidP="005E4956"/>
    <w:p w:rsidR="008A26C8" w:rsidRDefault="008A26C8" w:rsidP="005E4956"/>
    <w:p w:rsidR="008A26C8" w:rsidRDefault="008A26C8" w:rsidP="005E4956"/>
    <w:p w:rsidR="008A26C8" w:rsidRDefault="008A26C8" w:rsidP="00622703">
      <w:pPr>
        <w:rPr>
          <w:b/>
        </w:rPr>
      </w:pPr>
    </w:p>
    <w:p w:rsidR="008A26C8" w:rsidRDefault="008A26C8" w:rsidP="00622703">
      <w:pPr>
        <w:rPr>
          <w:b/>
        </w:rPr>
      </w:pPr>
    </w:p>
    <w:p w:rsidR="008A26C8" w:rsidRDefault="008A26C8" w:rsidP="00622703">
      <w:pPr>
        <w:rPr>
          <w:b/>
        </w:rPr>
      </w:pPr>
    </w:p>
    <w:p w:rsidR="008A26C8" w:rsidRPr="00A95126" w:rsidRDefault="008A26C8" w:rsidP="00622703">
      <w:pPr>
        <w:rPr>
          <w:b/>
        </w:rPr>
      </w:pPr>
    </w:p>
    <w:p w:rsidR="008A26C8" w:rsidRPr="00A95126" w:rsidRDefault="008A26C8" w:rsidP="00622703">
      <w:pPr>
        <w:rPr>
          <w:b/>
        </w:rPr>
      </w:pPr>
    </w:p>
    <w:p w:rsidR="008A26C8" w:rsidRPr="00A95126" w:rsidRDefault="008A26C8" w:rsidP="00622703">
      <w:pPr>
        <w:ind w:left="660"/>
        <w:rPr>
          <w:b/>
        </w:rPr>
      </w:pPr>
    </w:p>
    <w:sectPr w:rsidR="008A26C8" w:rsidRPr="00A9512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35688C"/>
    <w:rsid w:val="0045567C"/>
    <w:rsid w:val="004D4F78"/>
    <w:rsid w:val="00512D60"/>
    <w:rsid w:val="005E4956"/>
    <w:rsid w:val="00622703"/>
    <w:rsid w:val="00627A1C"/>
    <w:rsid w:val="0067006A"/>
    <w:rsid w:val="00734CC9"/>
    <w:rsid w:val="00780F27"/>
    <w:rsid w:val="007F1DF1"/>
    <w:rsid w:val="008426D6"/>
    <w:rsid w:val="008529ED"/>
    <w:rsid w:val="008A26C8"/>
    <w:rsid w:val="00973B4B"/>
    <w:rsid w:val="00A95126"/>
    <w:rsid w:val="00AE7B2A"/>
    <w:rsid w:val="00B3007F"/>
    <w:rsid w:val="00C5681F"/>
    <w:rsid w:val="00DA6F80"/>
    <w:rsid w:val="00E411E7"/>
    <w:rsid w:val="00F70AFE"/>
    <w:rsid w:val="00FC7570"/>
    <w:rsid w:val="00FE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42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333</Words>
  <Characters>1900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2023-11-07T07:35:00Z</cp:lastPrinted>
  <dcterms:created xsi:type="dcterms:W3CDTF">2023-11-07T09:45:00Z</dcterms:created>
  <dcterms:modified xsi:type="dcterms:W3CDTF">2023-11-07T10:23:00Z</dcterms:modified>
</cp:coreProperties>
</file>