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4F" w:rsidRDefault="00EB214F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60779203" r:id="rId5"/>
        </w:object>
      </w:r>
    </w:p>
    <w:p w:rsidR="00EB214F" w:rsidRDefault="00EB214F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EB214F" w:rsidRDefault="00EB214F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EB214F" w:rsidRDefault="00EB214F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EB214F" w:rsidRDefault="00EB214F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214F" w:rsidRDefault="00EB214F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B214F" w:rsidRDefault="00EB214F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B214F" w:rsidRDefault="00EB214F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EB214F" w:rsidRDefault="00EB214F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EB214F" w:rsidRDefault="00EB214F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214F" w:rsidRDefault="00EB214F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___________2023                                     м. Кіцмань                                              № ________</w:t>
      </w:r>
    </w:p>
    <w:p w:rsidR="00EB214F" w:rsidRDefault="00EB214F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B214F" w:rsidRPr="006F2CFA" w:rsidRDefault="00EB214F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214F" w:rsidRPr="006F2CFA" w:rsidRDefault="00EB214F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ня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2CFA">
        <w:rPr>
          <w:rFonts w:ascii="Times New Roman" w:hAnsi="Times New Roman" w:cs="Times New Roman"/>
          <w:b/>
          <w:sz w:val="24"/>
          <w:szCs w:val="24"/>
        </w:rPr>
        <w:t>поштової адреси</w:t>
      </w:r>
    </w:p>
    <w:p w:rsidR="00EB214F" w:rsidRDefault="00EB214F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214F" w:rsidRPr="006F2CFA" w:rsidRDefault="00EB214F" w:rsidP="00EB028A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виконавчий комітет міської ради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B214F" w:rsidRDefault="00EB214F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214F" w:rsidRDefault="00EB214F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EB214F" w:rsidRPr="006F2CFA" w:rsidRDefault="00EB214F" w:rsidP="0023148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 Затвердити 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розпорядження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2CFA">
        <w:rPr>
          <w:rFonts w:ascii="Times New Roman" w:hAnsi="Times New Roman" w:cs="Times New Roman"/>
          <w:sz w:val="24"/>
          <w:szCs w:val="24"/>
        </w:rPr>
        <w:t xml:space="preserve">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10.10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EB214F" w:rsidRPr="006F2CFA" w:rsidRDefault="00EB214F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14F" w:rsidRDefault="00EB214F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EB214F" w:rsidRDefault="00EB214F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14F" w:rsidRDefault="00EB214F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14F" w:rsidRDefault="00EB214F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214F" w:rsidRDefault="00EB214F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214F" w:rsidRDefault="00EB214F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EB214F" w:rsidRDefault="00EB214F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214F" w:rsidRDefault="00EB214F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B214F" w:rsidSect="00656DC4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23148D"/>
    <w:rsid w:val="00331820"/>
    <w:rsid w:val="003A4953"/>
    <w:rsid w:val="004C734A"/>
    <w:rsid w:val="004E36FE"/>
    <w:rsid w:val="005B75FE"/>
    <w:rsid w:val="006009AC"/>
    <w:rsid w:val="00656DC4"/>
    <w:rsid w:val="006F2CFA"/>
    <w:rsid w:val="00724022"/>
    <w:rsid w:val="00782AA6"/>
    <w:rsid w:val="009B6618"/>
    <w:rsid w:val="00A117A0"/>
    <w:rsid w:val="00A32DBB"/>
    <w:rsid w:val="00AD2FF1"/>
    <w:rsid w:val="00B34730"/>
    <w:rsid w:val="00C73872"/>
    <w:rsid w:val="00E54469"/>
    <w:rsid w:val="00EB028A"/>
    <w:rsid w:val="00EB214F"/>
    <w:rsid w:val="00EC1BCA"/>
    <w:rsid w:val="00EE4AC5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E4AC5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E4AC5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E4AC5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E4AC5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E4AC5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E4AC5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EE4AC5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E4AC5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1</Pages>
  <Words>246</Words>
  <Characters>1408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2023-10-09T06:40:00Z</cp:lastPrinted>
  <dcterms:created xsi:type="dcterms:W3CDTF">2023-11-06T09:50:00Z</dcterms:created>
  <dcterms:modified xsi:type="dcterms:W3CDTF">2023-11-06T10:34:00Z</dcterms:modified>
</cp:coreProperties>
</file>