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ED" w:rsidRPr="00045DAF" w:rsidRDefault="00A254ED" w:rsidP="00EF0DC9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0263127" r:id="rId5"/>
        </w:object>
      </w:r>
    </w:p>
    <w:p w:rsidR="00A254ED" w:rsidRPr="00003498" w:rsidRDefault="00A254ED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254ED" w:rsidRPr="00003498" w:rsidRDefault="00A254ED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254ED" w:rsidRPr="00003498" w:rsidRDefault="00A254ED" w:rsidP="00EF0DC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254ED" w:rsidRDefault="00A254ED" w:rsidP="00EF0D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254ED" w:rsidRPr="00D433FD" w:rsidRDefault="00A254ED" w:rsidP="00EF0DC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:rsidR="00A254ED" w:rsidRDefault="00A254ED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003498" w:rsidRDefault="00A254ED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A254ED" w:rsidRPr="00003498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254ED" w:rsidRPr="00003498" w:rsidRDefault="00A254ED" w:rsidP="00EF0DC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A254ED" w:rsidRPr="00492D1A" w:rsidRDefault="00A254ED" w:rsidP="00EF0DC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A254ED" w:rsidRPr="0063085A" w:rsidRDefault="00A254ED" w:rsidP="00EF0DC9">
      <w:pPr>
        <w:pStyle w:val="Title"/>
        <w:jc w:val="left"/>
        <w:rPr>
          <w:rFonts w:ascii="Times New Roman" w:hAnsi="Times New Roman"/>
          <w:b/>
          <w:szCs w:val="24"/>
        </w:rPr>
      </w:pPr>
      <w:r w:rsidRPr="0063085A">
        <w:rPr>
          <w:rFonts w:ascii="Times New Roman" w:hAnsi="Times New Roman"/>
          <w:b/>
          <w:szCs w:val="24"/>
        </w:rPr>
        <w:t xml:space="preserve">                                       </w:t>
      </w:r>
    </w:p>
    <w:p w:rsidR="00A254ED" w:rsidRPr="00044A77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A254ED" w:rsidRPr="00044A77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A254ED" w:rsidRPr="00044A77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A254ED" w:rsidRPr="00044A77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A254ED" w:rsidRPr="00044A77" w:rsidRDefault="00A254ED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254ED" w:rsidRPr="00044A77" w:rsidRDefault="00A254ED" w:rsidP="00EF0DC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Керуючись статтями 32, 34, 52, 73 Закону України «Про місцеве самоврядування в Україні»,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 </w:t>
      </w:r>
    </w:p>
    <w:p w:rsidR="00A254ED" w:rsidRPr="00044A77" w:rsidRDefault="00A254ED" w:rsidP="00EF0DC9">
      <w:pPr>
        <w:pStyle w:val="BodyText"/>
        <w:ind w:right="21"/>
        <w:jc w:val="both"/>
        <w:rPr>
          <w:rFonts w:ascii="Times New Roman" w:hAnsi="Times New Roman"/>
          <w:sz w:val="24"/>
          <w:szCs w:val="24"/>
        </w:rPr>
      </w:pPr>
      <w:r w:rsidRPr="00044A77">
        <w:rPr>
          <w:rFonts w:ascii="Times New Roman" w:hAnsi="Times New Roman"/>
          <w:sz w:val="24"/>
          <w:szCs w:val="24"/>
        </w:rPr>
        <w:t xml:space="preserve">           </w:t>
      </w:r>
    </w:p>
    <w:p w:rsidR="00A254ED" w:rsidRPr="00044A77" w:rsidRDefault="00A254ED" w:rsidP="00EF0DC9">
      <w:pPr>
        <w:pStyle w:val="1"/>
        <w:jc w:val="both"/>
        <w:rPr>
          <w:rFonts w:ascii="Times New Roman" w:hAnsi="Times New Roman"/>
          <w:b/>
          <w:szCs w:val="24"/>
        </w:rPr>
      </w:pPr>
      <w:r w:rsidRPr="00044A77">
        <w:rPr>
          <w:rFonts w:ascii="Times New Roman" w:hAnsi="Times New Roman"/>
          <w:b/>
          <w:szCs w:val="24"/>
        </w:rPr>
        <w:t>В И Р І Ш И В:</w:t>
      </w:r>
    </w:p>
    <w:p w:rsidR="00A254ED" w:rsidRPr="00044A77" w:rsidRDefault="00A254ED" w:rsidP="00EF0DC9">
      <w:pPr>
        <w:pStyle w:val="1"/>
        <w:jc w:val="both"/>
        <w:rPr>
          <w:rFonts w:ascii="Times New Roman" w:hAnsi="Times New Roman"/>
          <w:b/>
          <w:szCs w:val="24"/>
        </w:rPr>
      </w:pPr>
    </w:p>
    <w:p w:rsidR="00A254ED" w:rsidRDefault="00A254ED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044A77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A254ED" w:rsidRPr="00044A77" w:rsidRDefault="00A254ED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254ED" w:rsidRPr="00D433FD" w:rsidRDefault="00A254ED" w:rsidP="00EF0DC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A254ED" w:rsidRPr="006F2EF6" w:rsidRDefault="00A254ED" w:rsidP="00EF0DC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A254ED" w:rsidRDefault="00A254ED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254ED" w:rsidRDefault="00A254ED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254ED" w:rsidRDefault="00A254ED" w:rsidP="00EF0DC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:rsidR="00A254ED" w:rsidRPr="0063085A" w:rsidRDefault="00A254ED" w:rsidP="00EF0DC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Додаток 1</w:t>
      </w:r>
    </w:p>
    <w:p w:rsidR="00A254ED" w:rsidRPr="0063085A" w:rsidRDefault="00A254ED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 рішення виконавчого комітету</w:t>
      </w:r>
    </w:p>
    <w:p w:rsidR="00A254ED" w:rsidRPr="0063085A" w:rsidRDefault="00A254ED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Кіцманської міської ради</w:t>
      </w:r>
    </w:p>
    <w:p w:rsidR="00A254ED" w:rsidRPr="0063085A" w:rsidRDefault="00A254ED" w:rsidP="00EF0DC9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від ____________2023 </w:t>
      </w:r>
      <w:r w:rsidRPr="0063085A">
        <w:rPr>
          <w:sz w:val="24"/>
          <w:szCs w:val="24"/>
          <w:lang w:val="uk-UA"/>
        </w:rPr>
        <w:t>р. № ____</w:t>
      </w:r>
    </w:p>
    <w:p w:rsidR="00A254ED" w:rsidRPr="0063085A" w:rsidRDefault="00A254ED" w:rsidP="00EF0DC9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A254ED" w:rsidRPr="0063085A" w:rsidRDefault="00A254ED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A254ED" w:rsidRPr="0063085A" w:rsidRDefault="00A254ED" w:rsidP="00EF0DC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A254ED" w:rsidRPr="007639D4" w:rsidTr="001728E8">
        <w:trPr>
          <w:trHeight w:val="557"/>
        </w:trPr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A254ED" w:rsidRPr="007639D4" w:rsidRDefault="00A254ED" w:rsidP="001728E8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A254ED" w:rsidRPr="007639D4" w:rsidTr="001728E8">
        <w:trPr>
          <w:trHeight w:val="707"/>
        </w:trPr>
        <w:tc>
          <w:tcPr>
            <w:tcW w:w="2660" w:type="dxa"/>
          </w:tcPr>
          <w:p w:rsidR="00A254ED" w:rsidRPr="0063085A" w:rsidRDefault="00A254ED" w:rsidP="00EF0D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A254ED" w:rsidRPr="007639D4" w:rsidRDefault="00A254ED" w:rsidP="00EF0DC9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EF0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A254ED" w:rsidRPr="007639D4" w:rsidTr="001728E8">
        <w:trPr>
          <w:trHeight w:val="564"/>
        </w:trPr>
        <w:tc>
          <w:tcPr>
            <w:tcW w:w="2660" w:type="dxa"/>
          </w:tcPr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A254ED" w:rsidRPr="007639D4" w:rsidTr="001728E8">
        <w:trPr>
          <w:trHeight w:val="425"/>
        </w:trPr>
        <w:tc>
          <w:tcPr>
            <w:tcW w:w="9747" w:type="dxa"/>
            <w:gridSpan w:val="3"/>
            <w:vAlign w:val="center"/>
          </w:tcPr>
          <w:p w:rsidR="00A254ED" w:rsidRPr="007639D4" w:rsidRDefault="00A254ED" w:rsidP="001728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A254ED" w:rsidRPr="007639D4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A254ED" w:rsidRPr="007639D4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Василівна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в.о. начальника відділу освіти, молоді і спорту виконавчого комітету міської ради</w:t>
            </w:r>
          </w:p>
        </w:tc>
      </w:tr>
      <w:tr w:rsidR="00A254ED" w:rsidRPr="007639D4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A254ED" w:rsidRPr="007639D4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старший 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A254ED" w:rsidRPr="007639D4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ЛЕОНТІЄВА 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Наталія Анатоліївна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 категорії відділу з питань соціальної роботи виконавчого комітету міської ради</w:t>
            </w:r>
          </w:p>
        </w:tc>
      </w:tr>
      <w:tr w:rsidR="00A254ED" w:rsidRPr="007639D4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A254ED" w:rsidRPr="007639D4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A254ED" w:rsidRPr="003813E6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«Кіцманські бюро правової допомоги» відділу безоплатної правової допомоги Чернівецького місцевого центру з надання безоплатної вторинної правової допомоги (за згодою)</w:t>
            </w:r>
          </w:p>
        </w:tc>
      </w:tr>
      <w:tr w:rsidR="00A254ED" w:rsidRPr="003813E6" w:rsidTr="001728E8"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лейтенант поліції  (за згодою відповідно до території обслуговування)</w:t>
            </w:r>
          </w:p>
        </w:tc>
      </w:tr>
      <w:tr w:rsidR="00A254ED" w:rsidRPr="003813E6" w:rsidTr="001728E8">
        <w:trPr>
          <w:trHeight w:val="1631"/>
        </w:trPr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A254ED" w:rsidRPr="007639D4" w:rsidRDefault="00A254ED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A254ED" w:rsidRPr="003813E6" w:rsidTr="001728E8">
        <w:trPr>
          <w:trHeight w:val="1679"/>
        </w:trPr>
        <w:tc>
          <w:tcPr>
            <w:tcW w:w="2660" w:type="dxa"/>
          </w:tcPr>
          <w:p w:rsidR="00A254ED" w:rsidRPr="0063085A" w:rsidRDefault="00A254ED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РУРАК </w:t>
            </w:r>
          </w:p>
          <w:p w:rsidR="00A254ED" w:rsidRPr="007639D4" w:rsidRDefault="00A254ED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Андрій Іванович</w:t>
            </w:r>
          </w:p>
        </w:tc>
        <w:tc>
          <w:tcPr>
            <w:tcW w:w="283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804" w:type="dxa"/>
          </w:tcPr>
          <w:p w:rsidR="00A254ED" w:rsidRPr="007639D4" w:rsidRDefault="00A254ED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254ED" w:rsidRPr="0063085A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A254ED" w:rsidRDefault="00A254ED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A254ED" w:rsidSect="00F60E2F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DC9"/>
    <w:rsid w:val="00003498"/>
    <w:rsid w:val="00044A77"/>
    <w:rsid w:val="00045DAF"/>
    <w:rsid w:val="001728E8"/>
    <w:rsid w:val="002A01FA"/>
    <w:rsid w:val="003813E6"/>
    <w:rsid w:val="00390C19"/>
    <w:rsid w:val="003A3695"/>
    <w:rsid w:val="004066BF"/>
    <w:rsid w:val="00437BAE"/>
    <w:rsid w:val="00492D1A"/>
    <w:rsid w:val="004E24F8"/>
    <w:rsid w:val="005151A6"/>
    <w:rsid w:val="0063085A"/>
    <w:rsid w:val="006B5CDF"/>
    <w:rsid w:val="006F2EF6"/>
    <w:rsid w:val="007464C1"/>
    <w:rsid w:val="007639D4"/>
    <w:rsid w:val="007E7C27"/>
    <w:rsid w:val="00973B33"/>
    <w:rsid w:val="00A254ED"/>
    <w:rsid w:val="00AB2252"/>
    <w:rsid w:val="00AD5F00"/>
    <w:rsid w:val="00B011D0"/>
    <w:rsid w:val="00C658C3"/>
    <w:rsid w:val="00D04916"/>
    <w:rsid w:val="00D433FD"/>
    <w:rsid w:val="00DD37F4"/>
    <w:rsid w:val="00ED6FE6"/>
    <w:rsid w:val="00EF0DC9"/>
    <w:rsid w:val="00F60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C1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EF0DC9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EF0DC9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EF0DC9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F0DC9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EF0DC9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1"/>
    <w:next w:val="1"/>
    <w:uiPriority w:val="99"/>
    <w:rsid w:val="00EF0DC9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EF0DC9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EF0DC9"/>
  </w:style>
  <w:style w:type="paragraph" w:customStyle="1" w:styleId="14">
    <w:name w:val="Заголовок 14"/>
    <w:basedOn w:val="Normal"/>
    <w:next w:val="Normal"/>
    <w:uiPriority w:val="99"/>
    <w:rsid w:val="00EF0DC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EF0DC9"/>
    <w:rPr>
      <w:rFonts w:ascii="Arial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EF0D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625</Words>
  <Characters>3567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пк</cp:lastModifiedBy>
  <cp:revision>4</cp:revision>
  <dcterms:created xsi:type="dcterms:W3CDTF">2023-10-31T10:52:00Z</dcterms:created>
  <dcterms:modified xsi:type="dcterms:W3CDTF">2023-10-31T11:12:00Z</dcterms:modified>
</cp:coreProperties>
</file>