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BAA" w:rsidRDefault="004B7BAA" w:rsidP="008529ED">
      <w:pPr>
        <w:ind w:right="-2"/>
        <w:jc w:val="center"/>
        <w:rPr>
          <w:color w:val="000000"/>
        </w:rPr>
      </w:pPr>
      <w:r w:rsidRPr="0061145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9155922" r:id="rId6"/>
        </w:object>
      </w:r>
    </w:p>
    <w:p w:rsidR="004B7BAA" w:rsidRDefault="004B7BAA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B7BAA" w:rsidRDefault="004B7BAA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B7BAA" w:rsidRDefault="004B7BAA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B7BAA" w:rsidRDefault="004B7BAA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B7BAA" w:rsidRDefault="004B7BAA" w:rsidP="008529ED">
      <w:pPr>
        <w:jc w:val="center"/>
        <w:rPr>
          <w:b/>
          <w:color w:val="000000"/>
        </w:rPr>
      </w:pPr>
    </w:p>
    <w:p w:rsidR="004B7BAA" w:rsidRDefault="004B7BAA" w:rsidP="008529ED">
      <w:pPr>
        <w:jc w:val="center"/>
        <w:rPr>
          <w:b/>
          <w:color w:val="000000"/>
        </w:rPr>
      </w:pPr>
    </w:p>
    <w:p w:rsidR="004B7BAA" w:rsidRDefault="004B7BAA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B7BAA" w:rsidRDefault="004B7BAA" w:rsidP="008529ED">
      <w:pPr>
        <w:jc w:val="right"/>
        <w:rPr>
          <w:b/>
          <w:color w:val="000000"/>
        </w:rPr>
      </w:pPr>
    </w:p>
    <w:p w:rsidR="004B7BAA" w:rsidRDefault="004B7BAA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B7BAA" w:rsidRDefault="004B7BAA" w:rsidP="008529ED">
      <w:pPr>
        <w:rPr>
          <w:color w:val="000000"/>
        </w:rPr>
      </w:pPr>
    </w:p>
    <w:p w:rsidR="004B7BAA" w:rsidRDefault="004B7BAA" w:rsidP="008529ED">
      <w:pPr>
        <w:rPr>
          <w:color w:val="000000"/>
        </w:rPr>
      </w:pPr>
      <w:r>
        <w:rPr>
          <w:color w:val="000000"/>
        </w:rPr>
        <w:t>10 жовтня 2023                                            м. Кіцмань                                                   №  271/10</w:t>
      </w:r>
    </w:p>
    <w:p w:rsidR="004B7BAA" w:rsidRDefault="004B7BAA" w:rsidP="008529ED">
      <w:pPr>
        <w:rPr>
          <w:b/>
          <w:color w:val="000000"/>
        </w:rPr>
      </w:pPr>
    </w:p>
    <w:p w:rsidR="004B7BAA" w:rsidRDefault="004B7BAA" w:rsidP="008529ED">
      <w:pPr>
        <w:rPr>
          <w:b/>
          <w:color w:val="000000"/>
        </w:rPr>
      </w:pPr>
    </w:p>
    <w:p w:rsidR="004B7BAA" w:rsidRDefault="004B7BAA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дозволу </w:t>
      </w:r>
      <w:r>
        <w:rPr>
          <w:b/>
        </w:rPr>
        <w:t xml:space="preserve">на </w:t>
      </w:r>
      <w:r w:rsidRPr="00987B48">
        <w:rPr>
          <w:b/>
        </w:rPr>
        <w:t>видалення</w:t>
      </w:r>
      <w:r>
        <w:rPr>
          <w:b/>
        </w:rPr>
        <w:t xml:space="preserve"> </w:t>
      </w:r>
    </w:p>
    <w:p w:rsidR="004B7BAA" w:rsidRPr="00987B48" w:rsidRDefault="004B7BAA" w:rsidP="00D85885">
      <w:pPr>
        <w:jc w:val="both"/>
        <w:rPr>
          <w:b/>
        </w:rPr>
      </w:pPr>
      <w:r w:rsidRPr="00987B48">
        <w:rPr>
          <w:b/>
        </w:rPr>
        <w:t>зелених насаджень</w:t>
      </w:r>
      <w:r>
        <w:rPr>
          <w:b/>
        </w:rPr>
        <w:t xml:space="preserve">  в с.Шипинці</w:t>
      </w:r>
    </w:p>
    <w:p w:rsidR="004B7BAA" w:rsidRDefault="004B7BAA" w:rsidP="00D85885">
      <w:pPr>
        <w:jc w:val="both"/>
        <w:rPr>
          <w:b/>
        </w:rPr>
      </w:pPr>
    </w:p>
    <w:p w:rsidR="004B7BAA" w:rsidRPr="00987B48" w:rsidRDefault="004B7BAA" w:rsidP="00D85885">
      <w:pPr>
        <w:jc w:val="both"/>
        <w:rPr>
          <w:b/>
        </w:rPr>
      </w:pPr>
    </w:p>
    <w:p w:rsidR="004B7BAA" w:rsidRPr="00987B48" w:rsidRDefault="004B7BAA" w:rsidP="00D85885">
      <w:pPr>
        <w:ind w:firstLine="709"/>
        <w:jc w:val="both"/>
      </w:pPr>
      <w:r w:rsidRPr="00987B48">
        <w:t>Розглянувши</w:t>
      </w:r>
      <w:r>
        <w:t xml:space="preserve"> заяву гр. Салиги Іллі Євгеновича щодо обстеження дерев по                          вул. Пшеничній в с. Шипинці від 06.10.2023 р. та надання дозволу на зрізування, акт </w:t>
      </w:r>
      <w:r w:rsidRPr="00D85885">
        <w:rPr>
          <w:bCs/>
          <w:color w:val="212529"/>
          <w:lang w:eastAsia="uk-UA"/>
        </w:rPr>
        <w:t>обстеження зелених насаджень, що підлягають видаленню</w:t>
      </w:r>
      <w:r>
        <w:t xml:space="preserve"> від 09.10.2023 р. №5, </w:t>
      </w:r>
      <w:r w:rsidRPr="00987B48">
        <w:rPr>
          <w:bCs/>
        </w:rPr>
        <w:t>к</w:t>
      </w:r>
      <w:r w:rsidRPr="00987B48">
        <w:t xml:space="preserve">еруючись ст. 34 Закону України «Про місцеве самоврядування в Україні», </w:t>
      </w:r>
      <w:r>
        <w:t>Постановою К</w:t>
      </w:r>
      <w:r w:rsidRPr="00987B48">
        <w:t xml:space="preserve">абінету </w:t>
      </w:r>
      <w:r>
        <w:t>М</w:t>
      </w:r>
      <w:r w:rsidRPr="00987B48">
        <w:t>іністрів України від 01.08.2006 р. № 1045 «Про затвердження порядку видалення дерев, кущів, газонів і квітників у населених пунктах»</w:t>
      </w:r>
      <w:r>
        <w:t xml:space="preserve"> із змінами</w:t>
      </w:r>
      <w:r w:rsidRPr="00987B48">
        <w:t xml:space="preserve">, </w:t>
      </w:r>
      <w:r w:rsidRPr="00987B48">
        <w:rPr>
          <w:bCs/>
        </w:rPr>
        <w:t>виконавчий комітет  міської ради</w:t>
      </w:r>
    </w:p>
    <w:p w:rsidR="004B7BAA" w:rsidRPr="00987B48" w:rsidRDefault="004B7BAA" w:rsidP="00D85885">
      <w:pPr>
        <w:jc w:val="both"/>
      </w:pPr>
    </w:p>
    <w:p w:rsidR="004B7BAA" w:rsidRPr="00987B48" w:rsidRDefault="004B7BAA" w:rsidP="008E6D0F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B7BAA" w:rsidRPr="00C22C7E" w:rsidRDefault="004B7BAA" w:rsidP="00D85885">
      <w:pPr>
        <w:ind w:firstLine="567"/>
        <w:jc w:val="both"/>
        <w:rPr>
          <w:b/>
          <w:bCs/>
        </w:rPr>
      </w:pPr>
    </w:p>
    <w:p w:rsidR="004B7BAA" w:rsidRPr="00D85885" w:rsidRDefault="004B7BAA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гр. Сализі Іллі Євгеновичу на зрізування 3 (трьої) дерев, які знаходяться на території загального користування біля домогосподарства по вул. Пшеничній, 7 в с. Шипинці  </w:t>
      </w:r>
      <w:r>
        <w:rPr>
          <w:rFonts w:ascii="Times New Roman" w:hAnsi="Times New Roman"/>
          <w:szCs w:val="24"/>
        </w:rPr>
        <w:t xml:space="preserve">та створюють </w:t>
      </w:r>
      <w:r w:rsidRPr="00C22C7E">
        <w:rPr>
          <w:rFonts w:ascii="Times New Roman" w:hAnsi="Times New Roman"/>
          <w:szCs w:val="24"/>
        </w:rPr>
        <w:t>небезпеку</w:t>
      </w:r>
      <w:r>
        <w:rPr>
          <w:rFonts w:ascii="Times New Roman" w:hAnsi="Times New Roman"/>
          <w:szCs w:val="24"/>
        </w:rPr>
        <w:t xml:space="preserve"> для газопроводу та будинку заявника. </w:t>
      </w:r>
    </w:p>
    <w:p w:rsidR="004B7BAA" w:rsidRPr="00C22C7E" w:rsidRDefault="004B7BAA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Шипинецькому старостинському округу (Василь НЯВЧУК) вилучену деревину виділити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4B7BAA" w:rsidRPr="00C22C7E" w:rsidRDefault="004B7BAA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>рішення покласти старосту Шипинецького старостинського округу Василя НЯВЧУКА та начальника відділу житлово-комунального господарства та охорони довкілля Родіона ЛИСАКА.</w:t>
      </w:r>
    </w:p>
    <w:p w:rsidR="004B7BAA" w:rsidRPr="00987B48" w:rsidRDefault="004B7BAA" w:rsidP="00D85885">
      <w:pPr>
        <w:ind w:firstLine="709"/>
        <w:jc w:val="both"/>
        <w:rPr>
          <w:b/>
        </w:rPr>
      </w:pPr>
    </w:p>
    <w:p w:rsidR="004B7BAA" w:rsidRDefault="004B7BAA" w:rsidP="00D85885">
      <w:pPr>
        <w:jc w:val="both"/>
        <w:rPr>
          <w:b/>
        </w:rPr>
      </w:pPr>
    </w:p>
    <w:p w:rsidR="004B7BAA" w:rsidRPr="00622703" w:rsidRDefault="004B7BAA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4B7BAA" w:rsidRPr="00622703" w:rsidRDefault="004B7BAA" w:rsidP="00A71EEB">
      <w:pPr>
        <w:jc w:val="both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          </w:t>
      </w:r>
      <w:r w:rsidRPr="00622703">
        <w:rPr>
          <w:b/>
        </w:rPr>
        <w:t>Сергій БУЛЕГА</w:t>
      </w:r>
    </w:p>
    <w:p w:rsidR="004B7BAA" w:rsidRDefault="004B7BAA" w:rsidP="005E4956"/>
    <w:p w:rsidR="004B7BAA" w:rsidRDefault="004B7BAA" w:rsidP="005E4956"/>
    <w:p w:rsidR="004B7BAA" w:rsidRDefault="004B7BAA" w:rsidP="001475C6">
      <w:pPr>
        <w:jc w:val="both"/>
      </w:pPr>
    </w:p>
    <w:sectPr w:rsidR="004B7BAA" w:rsidSect="00235255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F389E"/>
    <w:rsid w:val="001475C6"/>
    <w:rsid w:val="0023208A"/>
    <w:rsid w:val="00235255"/>
    <w:rsid w:val="002F648E"/>
    <w:rsid w:val="003171DA"/>
    <w:rsid w:val="003179EC"/>
    <w:rsid w:val="0035688C"/>
    <w:rsid w:val="0045567C"/>
    <w:rsid w:val="004B7BAA"/>
    <w:rsid w:val="004D4F78"/>
    <w:rsid w:val="00512D60"/>
    <w:rsid w:val="005E4956"/>
    <w:rsid w:val="00611453"/>
    <w:rsid w:val="00622703"/>
    <w:rsid w:val="00627A1C"/>
    <w:rsid w:val="00667BC3"/>
    <w:rsid w:val="0067006A"/>
    <w:rsid w:val="00693AF6"/>
    <w:rsid w:val="006D6F28"/>
    <w:rsid w:val="00734CC9"/>
    <w:rsid w:val="007F1DF1"/>
    <w:rsid w:val="008417B4"/>
    <w:rsid w:val="008529ED"/>
    <w:rsid w:val="008E6D0F"/>
    <w:rsid w:val="00933A5D"/>
    <w:rsid w:val="00987B48"/>
    <w:rsid w:val="009925AF"/>
    <w:rsid w:val="009D5A7B"/>
    <w:rsid w:val="00A71EEB"/>
    <w:rsid w:val="00AE4455"/>
    <w:rsid w:val="00B3007F"/>
    <w:rsid w:val="00B642C6"/>
    <w:rsid w:val="00BE5933"/>
    <w:rsid w:val="00C22C7E"/>
    <w:rsid w:val="00D85885"/>
    <w:rsid w:val="00E25BF3"/>
    <w:rsid w:val="00EE12C6"/>
    <w:rsid w:val="00F1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45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259</Words>
  <Characters>1482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2023-10-18T14:38:00Z</cp:lastPrinted>
  <dcterms:created xsi:type="dcterms:W3CDTF">2023-10-18T13:40:00Z</dcterms:created>
  <dcterms:modified xsi:type="dcterms:W3CDTF">2023-10-18T14:39:00Z</dcterms:modified>
</cp:coreProperties>
</file>