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2" w:rsidRDefault="00D22F12" w:rsidP="008529ED">
      <w:pPr>
        <w:ind w:right="-2"/>
        <w:jc w:val="center"/>
        <w:rPr>
          <w:color w:val="000000"/>
        </w:rPr>
      </w:pPr>
      <w:r w:rsidRPr="00C056B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8611895" r:id="rId6"/>
        </w:object>
      </w:r>
    </w:p>
    <w:p w:rsidR="00D22F12" w:rsidRDefault="00D22F12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D22F12" w:rsidRDefault="00D22F12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D22F12" w:rsidRDefault="00D22F12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D22F12" w:rsidRDefault="00D22F12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D22F12" w:rsidRDefault="00D22F12" w:rsidP="008529ED">
      <w:pPr>
        <w:jc w:val="center"/>
        <w:rPr>
          <w:b/>
          <w:color w:val="000000"/>
        </w:rPr>
      </w:pPr>
    </w:p>
    <w:p w:rsidR="00D22F12" w:rsidRDefault="00D22F12" w:rsidP="008529ED">
      <w:pPr>
        <w:jc w:val="center"/>
        <w:rPr>
          <w:b/>
          <w:color w:val="000000"/>
        </w:rPr>
      </w:pPr>
    </w:p>
    <w:p w:rsidR="00D22F12" w:rsidRDefault="00D22F12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D22F12" w:rsidRDefault="00D22F12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D22F12" w:rsidRDefault="00D22F12" w:rsidP="008529ED">
      <w:pPr>
        <w:jc w:val="center"/>
        <w:rPr>
          <w:color w:val="000000"/>
        </w:rPr>
      </w:pPr>
    </w:p>
    <w:p w:rsidR="00D22F12" w:rsidRDefault="00D22F12" w:rsidP="008529ED">
      <w:pPr>
        <w:rPr>
          <w:color w:val="000000"/>
        </w:rPr>
      </w:pPr>
      <w:r>
        <w:rPr>
          <w:color w:val="000000"/>
        </w:rPr>
        <w:t xml:space="preserve"> 10 жовтня 2023                                           м. Кіцмань                                                     № 268/10</w:t>
      </w:r>
    </w:p>
    <w:p w:rsidR="00D22F12" w:rsidRDefault="00D22F12" w:rsidP="008529ED">
      <w:pPr>
        <w:rPr>
          <w:b/>
          <w:color w:val="000000"/>
        </w:rPr>
      </w:pPr>
    </w:p>
    <w:p w:rsidR="00D22F12" w:rsidRPr="00734CC9" w:rsidRDefault="00D22F1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D22F12" w:rsidRPr="00734CC9" w:rsidRDefault="00D22F1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D22F12" w:rsidRDefault="00D22F1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D22F12" w:rsidRPr="00734CC9" w:rsidRDefault="00D22F12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Шевченка в м. Кіцмань </w:t>
      </w:r>
    </w:p>
    <w:p w:rsidR="00D22F12" w:rsidRDefault="00D22F12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D22F12" w:rsidRPr="00734CC9" w:rsidRDefault="00D22F12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D22F12" w:rsidRDefault="00D22F12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Кураксіної Марини Валеріївни від 06.10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>№ 275 з наданими документами</w:t>
      </w:r>
      <w:r w:rsidRPr="00734CC9">
        <w:rPr>
          <w:sz w:val="24"/>
          <w:szCs w:val="24"/>
        </w:rPr>
        <w:t xml:space="preserve"> щодо надання дозволу 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</w:t>
      </w:r>
      <w:r>
        <w:rPr>
          <w:sz w:val="24"/>
          <w:szCs w:val="24"/>
        </w:rPr>
        <w:t>Шевченка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 (навпроти магазину «Класік»), схему розміщення тимчасової споруди,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пп.8 пункту а) статті 30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D22F12" w:rsidRDefault="00D22F12" w:rsidP="00627A1C">
      <w:pPr>
        <w:pStyle w:val="BodyText3"/>
        <w:spacing w:after="0"/>
        <w:jc w:val="both"/>
        <w:rPr>
          <w:sz w:val="24"/>
          <w:szCs w:val="24"/>
        </w:rPr>
      </w:pPr>
    </w:p>
    <w:p w:rsidR="00D22F12" w:rsidRPr="004D4F78" w:rsidRDefault="00D22F12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D22F12" w:rsidRPr="00734CC9" w:rsidRDefault="00D22F12" w:rsidP="00627A1C">
      <w:pPr>
        <w:pStyle w:val="BodyText3"/>
        <w:spacing w:after="0"/>
        <w:jc w:val="both"/>
        <w:rPr>
          <w:sz w:val="24"/>
          <w:szCs w:val="24"/>
        </w:rPr>
      </w:pPr>
    </w:p>
    <w:p w:rsidR="00D22F12" w:rsidRPr="00734CC9" w:rsidRDefault="00D22F1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Надати дозвіл гр</w:t>
      </w:r>
      <w:r>
        <w:rPr>
          <w:sz w:val="24"/>
          <w:szCs w:val="24"/>
        </w:rPr>
        <w:t xml:space="preserve">. Кураксіній Марині Валеріївні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</w:t>
      </w:r>
      <w:r>
        <w:rPr>
          <w:sz w:val="24"/>
          <w:szCs w:val="24"/>
        </w:rPr>
        <w:t>Шевченка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 (навпроти магазину «Класік») на території стоянки для транспортних засобів. </w:t>
      </w:r>
    </w:p>
    <w:p w:rsidR="00D22F12" w:rsidRPr="00734CC9" w:rsidRDefault="00D22F1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Pr="00734CC9">
        <w:rPr>
          <w:sz w:val="24"/>
          <w:szCs w:val="24"/>
        </w:rPr>
        <w:t xml:space="preserve"> гр. </w:t>
      </w:r>
      <w:r>
        <w:rPr>
          <w:sz w:val="24"/>
          <w:szCs w:val="24"/>
        </w:rPr>
        <w:t>Кура</w:t>
      </w:r>
      <w:bookmarkStart w:id="0" w:name="_GoBack"/>
      <w:bookmarkEnd w:id="0"/>
      <w:r>
        <w:rPr>
          <w:sz w:val="24"/>
          <w:szCs w:val="24"/>
        </w:rPr>
        <w:t>ксіну Марину Валеріївну</w:t>
      </w:r>
      <w:r w:rsidRPr="00734CC9">
        <w:rPr>
          <w:sz w:val="24"/>
          <w:szCs w:val="24"/>
        </w:rPr>
        <w:t>:</w:t>
      </w:r>
    </w:p>
    <w:p w:rsidR="00D22F12" w:rsidRPr="00622703" w:rsidRDefault="00D22F12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D22F12" w:rsidRPr="00734CC9" w:rsidRDefault="00D22F12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D22F12" w:rsidRPr="00734CC9" w:rsidRDefault="00D22F12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D22F12" w:rsidRPr="00734CC9" w:rsidRDefault="00D22F12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D22F12" w:rsidRPr="00622703" w:rsidRDefault="00D22F12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>
        <w:t>начальника відділу житлово-комунального господарства та охорони довкілля Родіона ЛИСАКА.</w:t>
      </w:r>
    </w:p>
    <w:p w:rsidR="00D22F12" w:rsidRDefault="00D22F1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D22F12" w:rsidRPr="00622703" w:rsidRDefault="00D22F1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D22F12" w:rsidRPr="00622703" w:rsidRDefault="00D22F12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sectPr w:rsidR="00D22F12" w:rsidRPr="00622703" w:rsidSect="00F76C0C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3897"/>
    <w:rsid w:val="000D2ECE"/>
    <w:rsid w:val="0023208A"/>
    <w:rsid w:val="003156BC"/>
    <w:rsid w:val="0035688C"/>
    <w:rsid w:val="00406E57"/>
    <w:rsid w:val="00425B55"/>
    <w:rsid w:val="004312AE"/>
    <w:rsid w:val="00444EB5"/>
    <w:rsid w:val="0045567C"/>
    <w:rsid w:val="004D4F78"/>
    <w:rsid w:val="004D77D2"/>
    <w:rsid w:val="004F09A6"/>
    <w:rsid w:val="00512D60"/>
    <w:rsid w:val="005E4956"/>
    <w:rsid w:val="006038AD"/>
    <w:rsid w:val="00622703"/>
    <w:rsid w:val="00627A1C"/>
    <w:rsid w:val="0067006A"/>
    <w:rsid w:val="006C6645"/>
    <w:rsid w:val="00734CC9"/>
    <w:rsid w:val="007631F1"/>
    <w:rsid w:val="007F1DF1"/>
    <w:rsid w:val="008179AE"/>
    <w:rsid w:val="008529ED"/>
    <w:rsid w:val="00973B4B"/>
    <w:rsid w:val="00A734F6"/>
    <w:rsid w:val="00C056B2"/>
    <w:rsid w:val="00C51237"/>
    <w:rsid w:val="00D22F12"/>
    <w:rsid w:val="00D81F4E"/>
    <w:rsid w:val="00E25BF3"/>
    <w:rsid w:val="00EE12C6"/>
    <w:rsid w:val="00F05159"/>
    <w:rsid w:val="00F76C0C"/>
    <w:rsid w:val="00FA0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33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</Pages>
  <Words>376</Words>
  <Characters>2145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2023-10-12T07:32:00Z</cp:lastPrinted>
  <dcterms:created xsi:type="dcterms:W3CDTF">2023-10-06T13:42:00Z</dcterms:created>
  <dcterms:modified xsi:type="dcterms:W3CDTF">2023-10-12T07:32:00Z</dcterms:modified>
</cp:coreProperties>
</file>