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00" w:rsidRPr="00A461C0" w:rsidRDefault="001D7500" w:rsidP="003A720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59052549" r:id="rId8"/>
        </w:object>
      </w:r>
    </w:p>
    <w:p w:rsidR="001D7500" w:rsidRPr="00D927B7" w:rsidRDefault="001D750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D7500" w:rsidRPr="00D927B7" w:rsidRDefault="001D750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D7500" w:rsidRDefault="001D750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D7500" w:rsidRDefault="001D750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1D7500" w:rsidRDefault="001D7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7500" w:rsidRDefault="001D7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7500" w:rsidRDefault="001D7500" w:rsidP="001060DB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1D7500" w:rsidRPr="00A461C0" w:rsidRDefault="001D7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1D7500" w:rsidRPr="00A461C0" w:rsidRDefault="001D750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D7500" w:rsidRDefault="001D750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жовтня 2</w:t>
      </w:r>
      <w:r w:rsidRPr="00A461C0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№ 240/10</w:t>
      </w:r>
    </w:p>
    <w:p w:rsidR="001D7500" w:rsidRPr="00A461C0" w:rsidRDefault="001D7500" w:rsidP="00EE1455">
      <w:pPr>
        <w:pStyle w:val="Normal2"/>
        <w:rPr>
          <w:rFonts w:ascii="Times New Roman" w:hAnsi="Times New Roman"/>
          <w:b/>
          <w:szCs w:val="24"/>
        </w:rPr>
      </w:pPr>
    </w:p>
    <w:p w:rsidR="001D7500" w:rsidRDefault="001D750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1D7500" w:rsidRDefault="001D750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1D7500" w:rsidRDefault="001D750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Pr="00297282" w:rsidRDefault="001D750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60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1D7500" w:rsidRPr="00A461C0" w:rsidRDefault="001D750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D7500" w:rsidRDefault="001D750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1D7500" w:rsidRPr="006B649A" w:rsidRDefault="001D7500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8D1BD5">
        <w:rPr>
          <w:rFonts w:ascii="Times New Roman" w:hAnsi="Times New Roman"/>
          <w:bCs/>
          <w:sz w:val="24"/>
          <w:szCs w:val="24"/>
          <w:lang w:val="uk-UA"/>
        </w:rPr>
        <w:t>вересень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10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1D7500" w:rsidRPr="0049467A" w:rsidRDefault="001D750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начальницю відділу з питань соціальної роботи Світлану ІВАНЦИН.</w:t>
      </w:r>
    </w:p>
    <w:p w:rsidR="001D7500" w:rsidRDefault="001D750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Pr="006E1E18" w:rsidRDefault="001D7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D7500" w:rsidRPr="00AB1F9E" w:rsidRDefault="001D750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D7500" w:rsidRDefault="001D7500">
      <w:pPr>
        <w:rPr>
          <w:lang w:val="uk-UA"/>
        </w:rPr>
      </w:pPr>
    </w:p>
    <w:sectPr w:rsidR="001D7500" w:rsidSect="001060D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500" w:rsidRDefault="001D7500" w:rsidP="00EE1455">
      <w:pPr>
        <w:spacing w:after="0" w:line="240" w:lineRule="auto"/>
      </w:pPr>
      <w:r>
        <w:separator/>
      </w:r>
    </w:p>
  </w:endnote>
  <w:endnote w:type="continuationSeparator" w:id="0">
    <w:p w:rsidR="001D7500" w:rsidRDefault="001D750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500" w:rsidRDefault="001D7500" w:rsidP="00EE1455">
      <w:pPr>
        <w:spacing w:after="0" w:line="240" w:lineRule="auto"/>
      </w:pPr>
      <w:r>
        <w:separator/>
      </w:r>
    </w:p>
  </w:footnote>
  <w:footnote w:type="continuationSeparator" w:id="0">
    <w:p w:rsidR="001D7500" w:rsidRDefault="001D750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B5E75"/>
    <w:rsid w:val="000C2108"/>
    <w:rsid w:val="000C2D57"/>
    <w:rsid w:val="000E1A71"/>
    <w:rsid w:val="000E5091"/>
    <w:rsid w:val="000E63CB"/>
    <w:rsid w:val="001060DB"/>
    <w:rsid w:val="0012593C"/>
    <w:rsid w:val="00142D11"/>
    <w:rsid w:val="00147A60"/>
    <w:rsid w:val="001557F1"/>
    <w:rsid w:val="0015746B"/>
    <w:rsid w:val="00167E75"/>
    <w:rsid w:val="00170069"/>
    <w:rsid w:val="001718E6"/>
    <w:rsid w:val="00180A08"/>
    <w:rsid w:val="00183C65"/>
    <w:rsid w:val="00196D86"/>
    <w:rsid w:val="00196E40"/>
    <w:rsid w:val="00197C29"/>
    <w:rsid w:val="001A2ABE"/>
    <w:rsid w:val="001A7E99"/>
    <w:rsid w:val="001C15F9"/>
    <w:rsid w:val="001C7378"/>
    <w:rsid w:val="001C73FB"/>
    <w:rsid w:val="001C7E27"/>
    <w:rsid w:val="001D0F18"/>
    <w:rsid w:val="001D750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7F9F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3638B"/>
    <w:rsid w:val="00360BB1"/>
    <w:rsid w:val="0037758D"/>
    <w:rsid w:val="00385665"/>
    <w:rsid w:val="003A720B"/>
    <w:rsid w:val="003E14DD"/>
    <w:rsid w:val="003E3FED"/>
    <w:rsid w:val="003F6D4B"/>
    <w:rsid w:val="0041052A"/>
    <w:rsid w:val="0043563E"/>
    <w:rsid w:val="004474E2"/>
    <w:rsid w:val="00447CED"/>
    <w:rsid w:val="00460077"/>
    <w:rsid w:val="004803E6"/>
    <w:rsid w:val="0048124A"/>
    <w:rsid w:val="0048639B"/>
    <w:rsid w:val="0049467A"/>
    <w:rsid w:val="004A28F2"/>
    <w:rsid w:val="004B527B"/>
    <w:rsid w:val="004B7A99"/>
    <w:rsid w:val="004C2D83"/>
    <w:rsid w:val="004C337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C6BAE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654F9"/>
    <w:rsid w:val="00670F1B"/>
    <w:rsid w:val="006711AF"/>
    <w:rsid w:val="006735AA"/>
    <w:rsid w:val="006837C5"/>
    <w:rsid w:val="0068673C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240B1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B7776"/>
    <w:rsid w:val="008D1BD5"/>
    <w:rsid w:val="0090377E"/>
    <w:rsid w:val="0092462C"/>
    <w:rsid w:val="00937DF7"/>
    <w:rsid w:val="00954219"/>
    <w:rsid w:val="009629C0"/>
    <w:rsid w:val="009A4009"/>
    <w:rsid w:val="009A548A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96949"/>
    <w:rsid w:val="00AB1F9E"/>
    <w:rsid w:val="00AB56D4"/>
    <w:rsid w:val="00AC72C9"/>
    <w:rsid w:val="00AD2EBD"/>
    <w:rsid w:val="00AD30E6"/>
    <w:rsid w:val="00AD580F"/>
    <w:rsid w:val="00AE2905"/>
    <w:rsid w:val="00AE5BF1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220F2"/>
    <w:rsid w:val="00C40302"/>
    <w:rsid w:val="00C65F62"/>
    <w:rsid w:val="00C67808"/>
    <w:rsid w:val="00C74289"/>
    <w:rsid w:val="00C83AB3"/>
    <w:rsid w:val="00C911C2"/>
    <w:rsid w:val="00C94FF1"/>
    <w:rsid w:val="00CD0537"/>
    <w:rsid w:val="00CD2076"/>
    <w:rsid w:val="00CD57BE"/>
    <w:rsid w:val="00CE1B9C"/>
    <w:rsid w:val="00CE30F2"/>
    <w:rsid w:val="00CF642B"/>
    <w:rsid w:val="00D2183B"/>
    <w:rsid w:val="00D25BDC"/>
    <w:rsid w:val="00D3158F"/>
    <w:rsid w:val="00D40E12"/>
    <w:rsid w:val="00D5587D"/>
    <w:rsid w:val="00D927B7"/>
    <w:rsid w:val="00DA44A6"/>
    <w:rsid w:val="00DB20D0"/>
    <w:rsid w:val="00DD108A"/>
    <w:rsid w:val="00DE3259"/>
    <w:rsid w:val="00DF74A8"/>
    <w:rsid w:val="00E163F6"/>
    <w:rsid w:val="00E21D41"/>
    <w:rsid w:val="00E258CC"/>
    <w:rsid w:val="00E41228"/>
    <w:rsid w:val="00E613C6"/>
    <w:rsid w:val="00E70B91"/>
    <w:rsid w:val="00E761AC"/>
    <w:rsid w:val="00E861AD"/>
    <w:rsid w:val="00E86403"/>
    <w:rsid w:val="00E905E7"/>
    <w:rsid w:val="00E9787B"/>
    <w:rsid w:val="00EA1659"/>
    <w:rsid w:val="00EA6322"/>
    <w:rsid w:val="00EB0603"/>
    <w:rsid w:val="00EC0E7D"/>
    <w:rsid w:val="00EE0997"/>
    <w:rsid w:val="00EE1455"/>
    <w:rsid w:val="00F1598C"/>
    <w:rsid w:val="00F35A2A"/>
    <w:rsid w:val="00F42C37"/>
    <w:rsid w:val="00F51A39"/>
    <w:rsid w:val="00F57BC3"/>
    <w:rsid w:val="00F623EF"/>
    <w:rsid w:val="00F774B2"/>
    <w:rsid w:val="00F8056A"/>
    <w:rsid w:val="00F82CD5"/>
    <w:rsid w:val="00F90DCA"/>
    <w:rsid w:val="00F926B0"/>
    <w:rsid w:val="00FA32CB"/>
    <w:rsid w:val="00FA59DA"/>
    <w:rsid w:val="00FB10E1"/>
    <w:rsid w:val="00FC288C"/>
    <w:rsid w:val="00FF0F29"/>
    <w:rsid w:val="00FF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26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254</Words>
  <Characters>1449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2023-10-12T09:14:00Z</cp:lastPrinted>
  <dcterms:created xsi:type="dcterms:W3CDTF">2023-10-03T10:30:00Z</dcterms:created>
  <dcterms:modified xsi:type="dcterms:W3CDTF">2023-10-17T09:56:00Z</dcterms:modified>
</cp:coreProperties>
</file>