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9ED" w:rsidRDefault="001929ED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58638291" r:id="rId5"/>
        </w:object>
      </w:r>
    </w:p>
    <w:p w:rsidR="001929ED" w:rsidRDefault="001929ED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1929ED" w:rsidRDefault="001929ED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1929ED" w:rsidRDefault="001929ED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1929ED" w:rsidRDefault="001929ED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929ED" w:rsidRDefault="001929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929ED" w:rsidRDefault="001929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929ED" w:rsidRDefault="001929ED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1929ED" w:rsidRDefault="001929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1929ED" w:rsidRDefault="001929ED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29ED" w:rsidRDefault="001929ED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10 жовтня 2023                                           м. Кіцмань                                                    № 238/10</w:t>
      </w:r>
    </w:p>
    <w:p w:rsidR="001929ED" w:rsidRDefault="001929ED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929ED" w:rsidRPr="006F2CFA" w:rsidRDefault="001929ED" w:rsidP="006F2CFA">
      <w:pPr>
        <w:pStyle w:val="normal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29ED" w:rsidRPr="006F2CFA" w:rsidRDefault="001929ED" w:rsidP="006F2CFA">
      <w:pPr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2CFA">
        <w:rPr>
          <w:rFonts w:ascii="Times New Roman" w:hAnsi="Times New Roman" w:cs="Times New Roman"/>
          <w:b/>
          <w:sz w:val="24"/>
          <w:szCs w:val="24"/>
        </w:rPr>
        <w:t>Про затвердження розпоряджен</w:t>
      </w:r>
      <w:r>
        <w:rPr>
          <w:rFonts w:ascii="Times New Roman" w:hAnsi="Times New Roman" w:cs="Times New Roman"/>
          <w:b/>
          <w:sz w:val="24"/>
          <w:szCs w:val="24"/>
        </w:rPr>
        <w:t>ня</w:t>
      </w:r>
      <w:r w:rsidRPr="006F2CFA">
        <w:rPr>
          <w:rFonts w:ascii="Times New Roman" w:hAnsi="Times New Roman" w:cs="Times New Roman"/>
          <w:b/>
          <w:sz w:val="24"/>
          <w:szCs w:val="24"/>
        </w:rPr>
        <w:t xml:space="preserve"> міського голови Кіцманської міської ради Чернівецьк</w:t>
      </w:r>
      <w:r>
        <w:rPr>
          <w:rFonts w:ascii="Times New Roman" w:hAnsi="Times New Roman" w:cs="Times New Roman"/>
          <w:b/>
          <w:sz w:val="24"/>
          <w:szCs w:val="24"/>
        </w:rPr>
        <w:t xml:space="preserve">ого району Чернівецької області </w:t>
      </w:r>
      <w:r w:rsidRPr="006F2CFA">
        <w:rPr>
          <w:rFonts w:ascii="Times New Roman" w:hAnsi="Times New Roman" w:cs="Times New Roman"/>
          <w:b/>
          <w:sz w:val="24"/>
          <w:szCs w:val="24"/>
        </w:rPr>
        <w:t xml:space="preserve"> про присвоєння поштової адреси</w:t>
      </w:r>
    </w:p>
    <w:p w:rsidR="001929ED" w:rsidRDefault="001929ED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29ED" w:rsidRPr="006F2CFA" w:rsidRDefault="001929ED" w:rsidP="006F2CFA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7 липня 2021 р.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1929ED" w:rsidRDefault="001929ED">
      <w:pPr>
        <w:pStyle w:val="normal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29ED" w:rsidRDefault="001929ED">
      <w:pPr>
        <w:pStyle w:val="normal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И Р І Ш И В:</w:t>
      </w:r>
    </w:p>
    <w:p w:rsidR="001929ED" w:rsidRPr="006F2CFA" w:rsidRDefault="001929ED" w:rsidP="007E7216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1. Затвердити </w:t>
      </w:r>
      <w:r w:rsidRPr="006F2CFA">
        <w:rPr>
          <w:rFonts w:ascii="Times New Roman" w:hAnsi="Times New Roman" w:cs="Times New Roman"/>
          <w:sz w:val="24"/>
          <w:szCs w:val="24"/>
        </w:rPr>
        <w:t xml:space="preserve"> розпорядження міського голови Кіцманської міської ради № 215-р від 26.09.2023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F2CFA">
        <w:rPr>
          <w:rFonts w:ascii="Times New Roman" w:hAnsi="Times New Roman" w:cs="Times New Roman"/>
          <w:sz w:val="24"/>
          <w:szCs w:val="24"/>
        </w:rPr>
        <w:t>.</w:t>
      </w:r>
    </w:p>
    <w:p w:rsidR="001929ED" w:rsidRPr="006F2CFA" w:rsidRDefault="001929ED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29ED" w:rsidRPr="00AC58CD" w:rsidRDefault="001929ED" w:rsidP="00AC58CD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AC58CD">
        <w:rPr>
          <w:rFonts w:ascii="Times New Roman" w:hAnsi="Times New Roman" w:cs="Times New Roman"/>
          <w:sz w:val="24"/>
          <w:szCs w:val="24"/>
        </w:rPr>
        <w:t>2. Контроль за виконанням даного рішення покласти  на  начальника відділу</w:t>
      </w:r>
      <w:r w:rsidRPr="00AC58CD">
        <w:rPr>
          <w:rFonts w:ascii="Times New Roman" w:hAnsi="Times New Roman" w:cs="Times New Roman"/>
          <w:sz w:val="24"/>
          <w:szCs w:val="24"/>
          <w:lang w:eastAsia="ru-RU"/>
        </w:rPr>
        <w:t xml:space="preserve">  з  питань  земельних  ресурсів  та  комунальної  власності  </w:t>
      </w:r>
      <w:r>
        <w:rPr>
          <w:rFonts w:ascii="Times New Roman" w:hAnsi="Times New Roman" w:cs="Times New Roman"/>
          <w:sz w:val="24"/>
          <w:szCs w:val="24"/>
          <w:lang w:eastAsia="ru-RU"/>
        </w:rPr>
        <w:t>Людмилу КРАВЧУК  та начальника відділу житлово-комунального господарства Родіона ЛИСАКА.</w:t>
      </w:r>
      <w:r w:rsidRPr="00AC58CD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</w:t>
      </w:r>
    </w:p>
    <w:p w:rsidR="001929ED" w:rsidRDefault="001929ED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29ED" w:rsidRDefault="001929ED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29ED" w:rsidRDefault="001929ED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29ED" w:rsidRDefault="001929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Сергій БУЛЕГА</w:t>
      </w:r>
    </w:p>
    <w:p w:rsidR="001929ED" w:rsidRDefault="001929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29ED" w:rsidRDefault="001929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29ED" w:rsidRDefault="001929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29ED" w:rsidRDefault="001929ED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29ED" w:rsidRDefault="001929ED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29ED" w:rsidRDefault="001929ED">
      <w:pPr>
        <w:pStyle w:val="normal0"/>
      </w:pPr>
    </w:p>
    <w:p w:rsidR="001929ED" w:rsidRDefault="001929ED" w:rsidP="004E36FE">
      <w:pPr>
        <w:pStyle w:val="normal0"/>
      </w:pPr>
    </w:p>
    <w:p w:rsidR="001929ED" w:rsidRDefault="001929ED" w:rsidP="004E36FE">
      <w:pPr>
        <w:pStyle w:val="normal0"/>
      </w:pPr>
    </w:p>
    <w:p w:rsidR="001929ED" w:rsidRDefault="001929ED" w:rsidP="004E36FE">
      <w:pPr>
        <w:pStyle w:val="normal0"/>
      </w:pPr>
    </w:p>
    <w:p w:rsidR="001929ED" w:rsidRDefault="001929ED" w:rsidP="004E36FE">
      <w:pPr>
        <w:pStyle w:val="normal0"/>
      </w:pPr>
    </w:p>
    <w:sectPr w:rsidR="001929ED" w:rsidSect="00656DC4">
      <w:pgSz w:w="11906" w:h="16838"/>
      <w:pgMar w:top="36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04AED"/>
    <w:rsid w:val="000A655D"/>
    <w:rsid w:val="00157F64"/>
    <w:rsid w:val="001929ED"/>
    <w:rsid w:val="003462E0"/>
    <w:rsid w:val="004E36FE"/>
    <w:rsid w:val="005A6DE6"/>
    <w:rsid w:val="00656DC4"/>
    <w:rsid w:val="006F2CFA"/>
    <w:rsid w:val="007E7216"/>
    <w:rsid w:val="009055B5"/>
    <w:rsid w:val="00AA4E1C"/>
    <w:rsid w:val="00AC58CD"/>
    <w:rsid w:val="00D23A17"/>
    <w:rsid w:val="00DE70A2"/>
    <w:rsid w:val="00EB7DA3"/>
    <w:rsid w:val="00EE41BC"/>
    <w:rsid w:val="00F12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55D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57F64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57F64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57F64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57F64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57F64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57F64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157F64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57F64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273</Words>
  <Characters>1559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4</cp:revision>
  <cp:lastPrinted>2023-10-12T14:52:00Z</cp:lastPrinted>
  <dcterms:created xsi:type="dcterms:W3CDTF">2023-10-09T12:17:00Z</dcterms:created>
  <dcterms:modified xsi:type="dcterms:W3CDTF">2023-10-12T14:52:00Z</dcterms:modified>
</cp:coreProperties>
</file>