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350" w:rsidRDefault="00455350" w:rsidP="008529ED">
      <w:pPr>
        <w:ind w:right="-2"/>
        <w:jc w:val="center"/>
        <w:rPr>
          <w:color w:val="000000"/>
        </w:rPr>
      </w:pPr>
      <w:r w:rsidRPr="00C056B2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58117549" r:id="rId6"/>
        </w:object>
      </w:r>
    </w:p>
    <w:p w:rsidR="00455350" w:rsidRDefault="00455350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455350" w:rsidRDefault="00455350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55350" w:rsidRDefault="00455350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455350" w:rsidRDefault="00455350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455350" w:rsidRDefault="00455350" w:rsidP="008529ED">
      <w:pPr>
        <w:jc w:val="center"/>
        <w:rPr>
          <w:b/>
          <w:color w:val="000000"/>
        </w:rPr>
      </w:pPr>
    </w:p>
    <w:p w:rsidR="00455350" w:rsidRDefault="00455350" w:rsidP="008529ED">
      <w:pPr>
        <w:jc w:val="center"/>
        <w:rPr>
          <w:b/>
          <w:color w:val="000000"/>
        </w:rPr>
      </w:pPr>
    </w:p>
    <w:p w:rsidR="00455350" w:rsidRDefault="00455350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455350" w:rsidRDefault="00455350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455350" w:rsidRDefault="00455350" w:rsidP="008529ED">
      <w:pPr>
        <w:jc w:val="center"/>
        <w:rPr>
          <w:color w:val="000000"/>
        </w:rPr>
      </w:pPr>
    </w:p>
    <w:p w:rsidR="00455350" w:rsidRDefault="00455350" w:rsidP="008529ED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:rsidR="00455350" w:rsidRDefault="00455350" w:rsidP="008529ED">
      <w:pPr>
        <w:rPr>
          <w:b/>
          <w:color w:val="000000"/>
        </w:rPr>
      </w:pPr>
    </w:p>
    <w:p w:rsidR="00455350" w:rsidRPr="00734CC9" w:rsidRDefault="00455350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455350" w:rsidRPr="00734CC9" w:rsidRDefault="00455350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455350" w:rsidRDefault="00455350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455350" w:rsidRPr="00734CC9" w:rsidRDefault="00455350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Шевченка в м. Кіцмань </w:t>
      </w:r>
    </w:p>
    <w:p w:rsidR="00455350" w:rsidRDefault="00455350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455350" w:rsidRPr="00734CC9" w:rsidRDefault="00455350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455350" w:rsidRDefault="00455350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Кураксіної Марини Валеріївни від 06.10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3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>№ _____ з наданими документами</w:t>
      </w:r>
      <w:r w:rsidRPr="00734CC9">
        <w:rPr>
          <w:sz w:val="24"/>
          <w:szCs w:val="24"/>
        </w:rPr>
        <w:t xml:space="preserve"> щодо надання дозволу на розміщення тимчасової споруди для провадження підприємницької діяльності </w:t>
      </w:r>
      <w:r w:rsidRPr="004D4F78">
        <w:rPr>
          <w:sz w:val="24"/>
          <w:szCs w:val="24"/>
        </w:rPr>
        <w:t xml:space="preserve">по вул. </w:t>
      </w:r>
      <w:r>
        <w:rPr>
          <w:sz w:val="24"/>
          <w:szCs w:val="24"/>
        </w:rPr>
        <w:t>Шевченка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Чернівецького району, Чернівецької області (навпроти магазину «Класік»), схему розміщення тимчасової споруди, к</w:t>
      </w:r>
      <w:r w:rsidRPr="00734CC9">
        <w:rPr>
          <w:sz w:val="24"/>
          <w:szCs w:val="24"/>
        </w:rPr>
        <w:t xml:space="preserve">еруючись </w:t>
      </w:r>
      <w:r>
        <w:rPr>
          <w:sz w:val="24"/>
          <w:szCs w:val="24"/>
        </w:rPr>
        <w:t xml:space="preserve">пп.8 пункту а) статті 30 Закону України «Про місцеве самоврядування в Україні», </w:t>
      </w:r>
      <w:r w:rsidRPr="00734CC9">
        <w:rPr>
          <w:sz w:val="24"/>
          <w:szCs w:val="24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>
        <w:rPr>
          <w:sz w:val="24"/>
          <w:szCs w:val="24"/>
        </w:rPr>
        <w:t xml:space="preserve">, із змінами,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455350" w:rsidRDefault="00455350" w:rsidP="00627A1C">
      <w:pPr>
        <w:pStyle w:val="BodyText3"/>
        <w:spacing w:after="0"/>
        <w:jc w:val="both"/>
        <w:rPr>
          <w:sz w:val="24"/>
          <w:szCs w:val="24"/>
        </w:rPr>
      </w:pPr>
    </w:p>
    <w:p w:rsidR="00455350" w:rsidRPr="004D4F78" w:rsidRDefault="00455350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455350" w:rsidRPr="00734CC9" w:rsidRDefault="00455350" w:rsidP="00627A1C">
      <w:pPr>
        <w:pStyle w:val="BodyText3"/>
        <w:spacing w:after="0"/>
        <w:jc w:val="both"/>
        <w:rPr>
          <w:sz w:val="24"/>
          <w:szCs w:val="24"/>
        </w:rPr>
      </w:pPr>
    </w:p>
    <w:p w:rsidR="00455350" w:rsidRPr="00734CC9" w:rsidRDefault="00455350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Надати дозвіл гр</w:t>
      </w:r>
      <w:r>
        <w:rPr>
          <w:sz w:val="24"/>
          <w:szCs w:val="24"/>
        </w:rPr>
        <w:t xml:space="preserve">. Кураксіній Марині Валеріївні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</w:t>
      </w:r>
      <w:r w:rsidRPr="004D4F78">
        <w:rPr>
          <w:sz w:val="24"/>
          <w:szCs w:val="24"/>
        </w:rPr>
        <w:t xml:space="preserve">по вул. </w:t>
      </w:r>
      <w:r>
        <w:rPr>
          <w:sz w:val="24"/>
          <w:szCs w:val="24"/>
        </w:rPr>
        <w:t>Шевченка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Чернівецького району, Чернівецької області (навпроти магазину «Класік») на території стоянки для транспортних засобів. </w:t>
      </w:r>
    </w:p>
    <w:p w:rsidR="00455350" w:rsidRPr="00734CC9" w:rsidRDefault="00455350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Зобов’язати</w:t>
      </w:r>
      <w:r w:rsidRPr="00734CC9">
        <w:rPr>
          <w:sz w:val="24"/>
          <w:szCs w:val="24"/>
        </w:rPr>
        <w:t xml:space="preserve"> гр. </w:t>
      </w:r>
      <w:r>
        <w:rPr>
          <w:sz w:val="24"/>
          <w:szCs w:val="24"/>
        </w:rPr>
        <w:t>Кура</w:t>
      </w:r>
      <w:bookmarkStart w:id="0" w:name="_GoBack"/>
      <w:bookmarkEnd w:id="0"/>
      <w:r>
        <w:rPr>
          <w:sz w:val="24"/>
          <w:szCs w:val="24"/>
        </w:rPr>
        <w:t>ксіну Марину Валеріївну</w:t>
      </w:r>
      <w:r w:rsidRPr="00734CC9">
        <w:rPr>
          <w:sz w:val="24"/>
          <w:szCs w:val="24"/>
        </w:rPr>
        <w:t>:</w:t>
      </w:r>
    </w:p>
    <w:p w:rsidR="00455350" w:rsidRPr="00622703" w:rsidRDefault="00455350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455350" w:rsidRPr="00734CC9" w:rsidRDefault="00455350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455350" w:rsidRPr="00734CC9" w:rsidRDefault="00455350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455350" w:rsidRPr="00734CC9" w:rsidRDefault="00455350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455350" w:rsidRPr="00622703" w:rsidRDefault="00455350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>
        <w:t>______________________.</w:t>
      </w:r>
    </w:p>
    <w:p w:rsidR="00455350" w:rsidRDefault="00455350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455350" w:rsidRPr="00622703" w:rsidRDefault="00455350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455350" w:rsidRPr="00622703" w:rsidRDefault="00455350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</w:t>
      </w:r>
      <w:r>
        <w:rPr>
          <w:b/>
        </w:rPr>
        <w:t xml:space="preserve">     </w:t>
      </w:r>
      <w:r w:rsidRPr="00622703">
        <w:rPr>
          <w:b/>
        </w:rPr>
        <w:t>Сергій БУЛЕГА</w:t>
      </w:r>
    </w:p>
    <w:p w:rsidR="00455350" w:rsidRDefault="00455350" w:rsidP="005E4956"/>
    <w:p w:rsidR="00455350" w:rsidRDefault="00455350" w:rsidP="005E4956"/>
    <w:p w:rsidR="00455350" w:rsidRDefault="00455350" w:rsidP="005E4956"/>
    <w:p w:rsidR="00455350" w:rsidRDefault="00455350" w:rsidP="005E4956"/>
    <w:p w:rsidR="00455350" w:rsidRDefault="00455350" w:rsidP="005E4956"/>
    <w:p w:rsidR="00455350" w:rsidRDefault="00455350" w:rsidP="00622703">
      <w:pPr>
        <w:rPr>
          <w:b/>
        </w:rPr>
      </w:pPr>
    </w:p>
    <w:p w:rsidR="00455350" w:rsidRPr="00E25BF3" w:rsidRDefault="00455350" w:rsidP="00622703">
      <w:pPr>
        <w:ind w:left="660"/>
        <w:rPr>
          <w:b/>
        </w:rPr>
      </w:pPr>
    </w:p>
    <w:sectPr w:rsidR="00455350" w:rsidRPr="00E25BF3" w:rsidSect="00406E57">
      <w:pgSz w:w="11906" w:h="16838"/>
      <w:pgMar w:top="540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A3897"/>
    <w:rsid w:val="000D2ECE"/>
    <w:rsid w:val="000E6A1A"/>
    <w:rsid w:val="0023208A"/>
    <w:rsid w:val="002B7045"/>
    <w:rsid w:val="003156BC"/>
    <w:rsid w:val="00320C67"/>
    <w:rsid w:val="0035688C"/>
    <w:rsid w:val="003608CE"/>
    <w:rsid w:val="00406E57"/>
    <w:rsid w:val="00425B55"/>
    <w:rsid w:val="004312AE"/>
    <w:rsid w:val="00444EB5"/>
    <w:rsid w:val="00455350"/>
    <w:rsid w:val="0045567C"/>
    <w:rsid w:val="004D4F78"/>
    <w:rsid w:val="00512D60"/>
    <w:rsid w:val="005E4956"/>
    <w:rsid w:val="00622703"/>
    <w:rsid w:val="00627A1C"/>
    <w:rsid w:val="0067006A"/>
    <w:rsid w:val="006C6645"/>
    <w:rsid w:val="00734CC9"/>
    <w:rsid w:val="007631F1"/>
    <w:rsid w:val="007E6B38"/>
    <w:rsid w:val="007F1DF1"/>
    <w:rsid w:val="008529ED"/>
    <w:rsid w:val="00973B4B"/>
    <w:rsid w:val="00A734F6"/>
    <w:rsid w:val="00C056B2"/>
    <w:rsid w:val="00D81F4E"/>
    <w:rsid w:val="00E25BF3"/>
    <w:rsid w:val="00EE12C6"/>
    <w:rsid w:val="00F05159"/>
    <w:rsid w:val="00F06872"/>
    <w:rsid w:val="00F406E7"/>
    <w:rsid w:val="00FA0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84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2</Pages>
  <Words>367</Words>
  <Characters>2096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6</cp:revision>
  <cp:lastPrinted>2023-10-03T13:58:00Z</cp:lastPrinted>
  <dcterms:created xsi:type="dcterms:W3CDTF">2023-10-06T13:42:00Z</dcterms:created>
  <dcterms:modified xsi:type="dcterms:W3CDTF">2023-10-06T14:13:00Z</dcterms:modified>
</cp:coreProperties>
</file>