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10B" w:rsidRDefault="00E2110B" w:rsidP="00FC1DD6">
      <w:pPr>
        <w:pStyle w:val="10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57851842" r:id="rId8"/>
        </w:object>
      </w:r>
    </w:p>
    <w:p w:rsidR="00E2110B" w:rsidRDefault="00E2110B" w:rsidP="00FC1DD6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2110B" w:rsidRDefault="00E2110B" w:rsidP="00FC1DD6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E2110B" w:rsidRDefault="00E2110B" w:rsidP="00FC1DD6">
      <w:pPr>
        <w:pStyle w:val="10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E2110B" w:rsidRDefault="00E2110B" w:rsidP="00FC1DD6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E2110B" w:rsidRDefault="00E2110B" w:rsidP="00FC1DD6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E2110B" w:rsidRDefault="00E2110B" w:rsidP="00FC1DD6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E2110B" w:rsidRDefault="00E2110B" w:rsidP="00FC1DD6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2110B" w:rsidRDefault="00E2110B" w:rsidP="00FC1DD6">
      <w:pPr>
        <w:pStyle w:val="Title"/>
        <w:rPr>
          <w:rFonts w:ascii="Times New Roman" w:hAnsi="Times New Roman"/>
          <w:b/>
          <w:szCs w:val="24"/>
        </w:rPr>
      </w:pPr>
    </w:p>
    <w:p w:rsidR="00E2110B" w:rsidRDefault="00E2110B" w:rsidP="00FC1DD6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</w:t>
      </w:r>
    </w:p>
    <w:p w:rsidR="00E2110B" w:rsidRDefault="00E2110B" w:rsidP="00FC1DD6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E2110B" w:rsidRPr="00C9468A" w:rsidRDefault="00E2110B" w:rsidP="00C9468A">
      <w:pPr>
        <w:pStyle w:val="Normal2"/>
        <w:jc w:val="both"/>
        <w:rPr>
          <w:rFonts w:ascii="Times New Roman" w:hAnsi="Times New Roman"/>
          <w:szCs w:val="24"/>
        </w:rPr>
      </w:pPr>
      <w:r w:rsidRPr="00C9468A">
        <w:rPr>
          <w:rFonts w:ascii="Times New Roman" w:hAnsi="Times New Roman"/>
          <w:szCs w:val="24"/>
        </w:rPr>
        <w:t xml:space="preserve">  _______ 2023     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C9468A">
        <w:rPr>
          <w:rFonts w:ascii="Times New Roman" w:hAnsi="Times New Roman"/>
          <w:szCs w:val="24"/>
        </w:rPr>
        <w:t xml:space="preserve">   м. Кіцмань                                    </w:t>
      </w:r>
      <w:r>
        <w:rPr>
          <w:rFonts w:ascii="Times New Roman" w:hAnsi="Times New Roman"/>
          <w:szCs w:val="24"/>
        </w:rPr>
        <w:t xml:space="preserve">                    </w:t>
      </w:r>
      <w:r w:rsidRPr="00C9468A">
        <w:rPr>
          <w:rFonts w:ascii="Times New Roman" w:hAnsi="Times New Roman"/>
          <w:szCs w:val="24"/>
        </w:rPr>
        <w:t>№____</w:t>
      </w:r>
    </w:p>
    <w:p w:rsidR="00E2110B" w:rsidRPr="00A461C0" w:rsidRDefault="00E2110B" w:rsidP="00FC1DD6">
      <w:pPr>
        <w:pStyle w:val="Normal2"/>
        <w:rPr>
          <w:rFonts w:ascii="Times New Roman" w:hAnsi="Times New Roman"/>
          <w:b/>
          <w:szCs w:val="24"/>
        </w:rPr>
      </w:pPr>
    </w:p>
    <w:p w:rsidR="00E2110B" w:rsidRDefault="00E2110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:rsidR="00E2110B" w:rsidRDefault="00E2110B" w:rsidP="00F00F1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ради про доцільність призначення ОСОБА 1</w:t>
      </w:r>
    </w:p>
    <w:p w:rsidR="00E2110B" w:rsidRPr="00014663" w:rsidRDefault="00E2110B" w:rsidP="00F00F1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E2110B" w:rsidRPr="00A461C0" w:rsidRDefault="00E2110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2110B" w:rsidRDefault="00E2110B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№701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20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09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1971р.н.,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>
        <w:rPr>
          <w:rFonts w:ascii="Times New Roman" w:hAnsi="Times New Roman"/>
          <w:sz w:val="24"/>
          <w:szCs w:val="24"/>
          <w:lang w:val="uk-UA"/>
        </w:rPr>
        <w:t xml:space="preserve">  зареєстрований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с.Ошихліби, АДРЕСА 1, проживає без реєстрації за адресою: с.Ошихліби, АДРЕСА 2 з проханням надати висновок опікунської ради про доцільність призначення його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2, 1944р.н., інвалідом І – А гр.,  який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виконавчий комітет міської ради</w:t>
      </w:r>
    </w:p>
    <w:bookmarkEnd w:id="0"/>
    <w:p w:rsidR="00E2110B" w:rsidRPr="00D40E12" w:rsidRDefault="00E2110B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E2110B" w:rsidRDefault="00E2110B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>ХХХХХХХХ</w:t>
      </w:r>
      <w:r w:rsidRPr="00D77F0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</w:t>
      </w:r>
      <w:r>
        <w:rPr>
          <w:rFonts w:ascii="Times New Roman" w:hAnsi="Times New Roman"/>
          <w:sz w:val="24"/>
          <w:szCs w:val="24"/>
          <w:lang w:val="uk-UA"/>
        </w:rPr>
        <w:t xml:space="preserve">  проживає без реєстрації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с.Ошихліби, АДРЕСА 2,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опікуном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2, 1944р.н., іналідом І-Агр., який потребує постійного стороннього догляду, зареєстрований та проживає за адресою: с.Ошихліби, АДРЕСА 2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E2110B" w:rsidRPr="00237EE1" w:rsidRDefault="00E2110B" w:rsidP="00237EE1">
      <w:pPr>
        <w:ind w:firstLine="600"/>
        <w:jc w:val="both"/>
        <w:rPr>
          <w:rFonts w:ascii="Times New Roman" w:hAnsi="Times New Roman"/>
          <w:sz w:val="24"/>
          <w:szCs w:val="24"/>
          <w:lang w:val="uk-UA"/>
        </w:rPr>
      </w:pPr>
      <w:r w:rsidRPr="00237EE1">
        <w:rPr>
          <w:rFonts w:ascii="Times New Roman" w:hAnsi="Times New Roman"/>
          <w:bCs/>
          <w:sz w:val="24"/>
          <w:szCs w:val="24"/>
          <w:lang w:val="uk-UA"/>
        </w:rPr>
        <w:t>2. Контроль за виконанням даного рішення покласти на начальника відділу з питань соціальної роботи Світлану ІВАНЦИН.</w:t>
      </w:r>
    </w:p>
    <w:p w:rsidR="00E2110B" w:rsidRDefault="00E2110B" w:rsidP="000A10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2110B" w:rsidRDefault="00E2110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2110B" w:rsidRDefault="00E2110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E2110B" w:rsidRDefault="00E2110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2110B" w:rsidRPr="006E1E18" w:rsidRDefault="00E2110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2110B" w:rsidRDefault="00E2110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E2110B" w:rsidRDefault="00E2110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2110B" w:rsidRDefault="00E2110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2110B" w:rsidRDefault="00E2110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2110B" w:rsidRDefault="00E2110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2110B" w:rsidRPr="00AB1F9E" w:rsidRDefault="00E2110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2110B" w:rsidRDefault="00E2110B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E2110B" w:rsidRDefault="00E2110B">
      <w:pPr>
        <w:rPr>
          <w:lang w:val="uk-UA"/>
        </w:rPr>
      </w:pPr>
    </w:p>
    <w:p w:rsidR="00E2110B" w:rsidRDefault="00E2110B">
      <w:pPr>
        <w:rPr>
          <w:lang w:val="uk-UA"/>
        </w:rPr>
      </w:pPr>
    </w:p>
    <w:p w:rsidR="00E2110B" w:rsidRDefault="00E2110B">
      <w:pPr>
        <w:rPr>
          <w:lang w:val="uk-UA"/>
        </w:rPr>
      </w:pPr>
    </w:p>
    <w:p w:rsidR="00E2110B" w:rsidRDefault="00E2110B">
      <w:pPr>
        <w:rPr>
          <w:lang w:val="uk-UA"/>
        </w:rPr>
      </w:pPr>
    </w:p>
    <w:p w:rsidR="00E2110B" w:rsidRDefault="00E2110B">
      <w:pPr>
        <w:rPr>
          <w:lang w:val="uk-UA"/>
        </w:rPr>
      </w:pPr>
    </w:p>
    <w:p w:rsidR="00E2110B" w:rsidRDefault="00E2110B">
      <w:pPr>
        <w:rPr>
          <w:lang w:val="uk-UA"/>
        </w:rPr>
      </w:pPr>
    </w:p>
    <w:sectPr w:rsidR="00E2110B" w:rsidSect="00C9468A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10B" w:rsidRDefault="00E2110B" w:rsidP="00EE1455">
      <w:pPr>
        <w:spacing w:after="0" w:line="240" w:lineRule="auto"/>
      </w:pPr>
      <w:r>
        <w:separator/>
      </w:r>
    </w:p>
  </w:endnote>
  <w:endnote w:type="continuationSeparator" w:id="0">
    <w:p w:rsidR="00E2110B" w:rsidRDefault="00E2110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10B" w:rsidRDefault="00E2110B" w:rsidP="00EE1455">
      <w:pPr>
        <w:spacing w:after="0" w:line="240" w:lineRule="auto"/>
      </w:pPr>
      <w:r>
        <w:separator/>
      </w:r>
    </w:p>
  </w:footnote>
  <w:footnote w:type="continuationSeparator" w:id="0">
    <w:p w:rsidR="00E2110B" w:rsidRDefault="00E2110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77F8B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37EE1"/>
    <w:rsid w:val="00240FCD"/>
    <w:rsid w:val="00250459"/>
    <w:rsid w:val="00250A74"/>
    <w:rsid w:val="002576D7"/>
    <w:rsid w:val="002615D1"/>
    <w:rsid w:val="00267089"/>
    <w:rsid w:val="00267CCA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37A6D"/>
    <w:rsid w:val="00354E5A"/>
    <w:rsid w:val="00357582"/>
    <w:rsid w:val="00360BB1"/>
    <w:rsid w:val="00362BA7"/>
    <w:rsid w:val="00381C9A"/>
    <w:rsid w:val="00385665"/>
    <w:rsid w:val="003905F6"/>
    <w:rsid w:val="00390733"/>
    <w:rsid w:val="00391D01"/>
    <w:rsid w:val="003932AB"/>
    <w:rsid w:val="00395AA1"/>
    <w:rsid w:val="003A0BB9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21597"/>
    <w:rsid w:val="004301DB"/>
    <w:rsid w:val="004378EF"/>
    <w:rsid w:val="00441E0E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118E8"/>
    <w:rsid w:val="00515DAC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A2D"/>
    <w:rsid w:val="005C74B0"/>
    <w:rsid w:val="005D40C1"/>
    <w:rsid w:val="005E17E6"/>
    <w:rsid w:val="00602142"/>
    <w:rsid w:val="00604203"/>
    <w:rsid w:val="00610C65"/>
    <w:rsid w:val="00611699"/>
    <w:rsid w:val="006120F3"/>
    <w:rsid w:val="00622D10"/>
    <w:rsid w:val="00633797"/>
    <w:rsid w:val="0065707F"/>
    <w:rsid w:val="006575FB"/>
    <w:rsid w:val="00664391"/>
    <w:rsid w:val="00670F1B"/>
    <w:rsid w:val="006711AF"/>
    <w:rsid w:val="00691820"/>
    <w:rsid w:val="006A2FB6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714A7"/>
    <w:rsid w:val="007722C9"/>
    <w:rsid w:val="007736C1"/>
    <w:rsid w:val="0077718B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147B"/>
    <w:rsid w:val="007D19CE"/>
    <w:rsid w:val="007D4B7D"/>
    <w:rsid w:val="007E3260"/>
    <w:rsid w:val="0080056E"/>
    <w:rsid w:val="00803DE7"/>
    <w:rsid w:val="008043C2"/>
    <w:rsid w:val="00816458"/>
    <w:rsid w:val="00825452"/>
    <w:rsid w:val="008423E3"/>
    <w:rsid w:val="00844C39"/>
    <w:rsid w:val="00864A03"/>
    <w:rsid w:val="008662EE"/>
    <w:rsid w:val="008679CC"/>
    <w:rsid w:val="008744E2"/>
    <w:rsid w:val="00881954"/>
    <w:rsid w:val="00885598"/>
    <w:rsid w:val="008A23C6"/>
    <w:rsid w:val="008A358D"/>
    <w:rsid w:val="008B79CA"/>
    <w:rsid w:val="008C2F76"/>
    <w:rsid w:val="008E0317"/>
    <w:rsid w:val="008E0685"/>
    <w:rsid w:val="008E5606"/>
    <w:rsid w:val="008E59B6"/>
    <w:rsid w:val="00910E9F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717BD"/>
    <w:rsid w:val="00A74573"/>
    <w:rsid w:val="00A920B6"/>
    <w:rsid w:val="00A93821"/>
    <w:rsid w:val="00A94269"/>
    <w:rsid w:val="00A94E39"/>
    <w:rsid w:val="00AA5D75"/>
    <w:rsid w:val="00AB1F9E"/>
    <w:rsid w:val="00AB4240"/>
    <w:rsid w:val="00AB56D4"/>
    <w:rsid w:val="00AB7C6E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04C0"/>
    <w:rsid w:val="00BD0D97"/>
    <w:rsid w:val="00BD2B59"/>
    <w:rsid w:val="00BD2ED6"/>
    <w:rsid w:val="00BD43D0"/>
    <w:rsid w:val="00BD75AD"/>
    <w:rsid w:val="00BE5921"/>
    <w:rsid w:val="00BE63D2"/>
    <w:rsid w:val="00BF77C5"/>
    <w:rsid w:val="00C262F0"/>
    <w:rsid w:val="00C27860"/>
    <w:rsid w:val="00C405E0"/>
    <w:rsid w:val="00C46169"/>
    <w:rsid w:val="00C47566"/>
    <w:rsid w:val="00C47671"/>
    <w:rsid w:val="00C50B09"/>
    <w:rsid w:val="00C55E0C"/>
    <w:rsid w:val="00C60FD7"/>
    <w:rsid w:val="00C616C5"/>
    <w:rsid w:val="00C67728"/>
    <w:rsid w:val="00C7644B"/>
    <w:rsid w:val="00C76615"/>
    <w:rsid w:val="00C802CE"/>
    <w:rsid w:val="00C911C2"/>
    <w:rsid w:val="00C9468A"/>
    <w:rsid w:val="00C949F1"/>
    <w:rsid w:val="00CB2A42"/>
    <w:rsid w:val="00CB4695"/>
    <w:rsid w:val="00CB4E9C"/>
    <w:rsid w:val="00CB60EA"/>
    <w:rsid w:val="00CC07A8"/>
    <w:rsid w:val="00CC6049"/>
    <w:rsid w:val="00CD1368"/>
    <w:rsid w:val="00CD57BE"/>
    <w:rsid w:val="00CF067D"/>
    <w:rsid w:val="00CF0B1D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27B7"/>
    <w:rsid w:val="00DA7419"/>
    <w:rsid w:val="00DB0D15"/>
    <w:rsid w:val="00DC18D1"/>
    <w:rsid w:val="00DC27F0"/>
    <w:rsid w:val="00DC78A5"/>
    <w:rsid w:val="00E01FD3"/>
    <w:rsid w:val="00E15D7D"/>
    <w:rsid w:val="00E2110B"/>
    <w:rsid w:val="00E23853"/>
    <w:rsid w:val="00E26648"/>
    <w:rsid w:val="00E41228"/>
    <w:rsid w:val="00E4280D"/>
    <w:rsid w:val="00E42D65"/>
    <w:rsid w:val="00E4431B"/>
    <w:rsid w:val="00E613C6"/>
    <w:rsid w:val="00E756DD"/>
    <w:rsid w:val="00E80E58"/>
    <w:rsid w:val="00E953B4"/>
    <w:rsid w:val="00EA6322"/>
    <w:rsid w:val="00EB02CE"/>
    <w:rsid w:val="00EB0603"/>
    <w:rsid w:val="00EB6CEC"/>
    <w:rsid w:val="00EC0E7D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1DD6"/>
    <w:rsid w:val="00FD0372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locked/>
    <w:rsid w:val="00FC1DD6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FC1DD6"/>
    <w:rPr>
      <w:rFonts w:ascii="Arial Black" w:hAnsi="Arial Black" w:cs="Times New Roman"/>
      <w:sz w:val="24"/>
      <w:lang w:val="uk-UA" w:eastAsia="ru-RU" w:bidi="ar-SA"/>
    </w:rPr>
  </w:style>
  <w:style w:type="paragraph" w:customStyle="1" w:styleId="10">
    <w:name w:val="Звичайний1"/>
    <w:uiPriority w:val="99"/>
    <w:rsid w:val="00FC1DD6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Назва об'єкта1"/>
    <w:basedOn w:val="10"/>
    <w:next w:val="10"/>
    <w:uiPriority w:val="99"/>
    <w:rsid w:val="00FC1DD6"/>
    <w:pPr>
      <w:jc w:val="center"/>
    </w:pPr>
    <w:rPr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21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7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300</Words>
  <Characters>1710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2023-03-08T11:39:00Z</cp:lastPrinted>
  <dcterms:created xsi:type="dcterms:W3CDTF">2023-10-03T10:36:00Z</dcterms:created>
  <dcterms:modified xsi:type="dcterms:W3CDTF">2023-10-03T12:24:00Z</dcterms:modified>
</cp:coreProperties>
</file>