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31109" w:rsidRDefault="00731109" w:rsidP="004A6565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601" r:id="rId5"/>
        </w:object>
      </w:r>
    </w:p>
    <w:p w:rsidR="00731109" w:rsidRDefault="00731109" w:rsidP="004A656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31109" w:rsidRDefault="00731109" w:rsidP="004A656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31109" w:rsidRDefault="00731109" w:rsidP="004A6565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1109" w:rsidRDefault="00731109" w:rsidP="004A6565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731109" w:rsidRDefault="00731109" w:rsidP="004A6565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731109" w:rsidRDefault="00731109" w:rsidP="004A656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731109" w:rsidRDefault="00731109" w:rsidP="004A656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31109" w:rsidRDefault="00731109" w:rsidP="004A6565">
      <w:pPr>
        <w:pStyle w:val="Title"/>
        <w:rPr>
          <w:rFonts w:ascii="Times New Roman" w:hAnsi="Times New Roman"/>
          <w:b/>
          <w:szCs w:val="24"/>
        </w:rPr>
      </w:pPr>
    </w:p>
    <w:p w:rsidR="00731109" w:rsidRDefault="00731109" w:rsidP="004A6565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731109" w:rsidRDefault="00731109" w:rsidP="004A6565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731109" w:rsidRDefault="00731109" w:rsidP="004A656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 м. Кіцмань                                                      №____</w:t>
      </w:r>
    </w:p>
    <w:p w:rsidR="00731109" w:rsidRDefault="00731109" w:rsidP="004A6565">
      <w:pPr>
        <w:rPr>
          <w:sz w:val="24"/>
          <w:lang w:val="uk-UA"/>
        </w:rPr>
      </w:pPr>
    </w:p>
    <w:p w:rsidR="00731109" w:rsidRDefault="007311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31109" w:rsidRPr="003B408E" w:rsidRDefault="007311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Шупені Степану Миколайовичу</w:t>
      </w:r>
    </w:p>
    <w:p w:rsidR="00731109" w:rsidRDefault="00731109" w:rsidP="008D785D">
      <w:pPr>
        <w:jc w:val="both"/>
        <w:rPr>
          <w:b/>
          <w:sz w:val="24"/>
          <w:szCs w:val="24"/>
          <w:lang w:val="uk-UA"/>
        </w:rPr>
      </w:pPr>
    </w:p>
    <w:p w:rsidR="00731109" w:rsidRDefault="00731109" w:rsidP="008D785D">
      <w:pPr>
        <w:jc w:val="both"/>
        <w:rPr>
          <w:b/>
          <w:sz w:val="24"/>
          <w:szCs w:val="24"/>
          <w:lang w:val="uk-UA"/>
        </w:rPr>
      </w:pPr>
    </w:p>
    <w:p w:rsidR="00731109" w:rsidRDefault="00731109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№684 від 15.09.2023року гр.Шупені Степана Миколайовича, який проживає за адресою: с.Лашківка, 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військового квитка, копія довідки про реєстрацію місця проживання,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31109" w:rsidRDefault="00731109" w:rsidP="00E53F40">
      <w:pPr>
        <w:jc w:val="both"/>
        <w:rPr>
          <w:bCs/>
          <w:sz w:val="24"/>
          <w:szCs w:val="24"/>
          <w:lang w:val="uk-UA"/>
        </w:rPr>
      </w:pPr>
    </w:p>
    <w:p w:rsidR="00731109" w:rsidRDefault="007311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31109" w:rsidRDefault="007311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31109" w:rsidRDefault="007311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гр.Шупені Степану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с.Лашківка,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731109" w:rsidRDefault="007311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31109" w:rsidRDefault="007311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731109" w:rsidRDefault="00731109" w:rsidP="00AE462C">
      <w:pPr>
        <w:ind w:firstLine="600"/>
        <w:jc w:val="both"/>
        <w:rPr>
          <w:sz w:val="24"/>
          <w:szCs w:val="24"/>
          <w:lang w:val="uk-UA"/>
        </w:rPr>
      </w:pPr>
    </w:p>
    <w:p w:rsidR="00731109" w:rsidRDefault="00731109" w:rsidP="00A21EC9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731109" w:rsidRDefault="00731109" w:rsidP="00AE462C">
      <w:pPr>
        <w:ind w:firstLine="600"/>
        <w:jc w:val="both"/>
        <w:rPr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731109" w:rsidRDefault="007311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31109" w:rsidRDefault="00731109" w:rsidP="00AE462C">
      <w:pPr>
        <w:rPr>
          <w:b/>
          <w:sz w:val="24"/>
          <w:szCs w:val="24"/>
          <w:lang w:val="uk-UA"/>
        </w:rPr>
      </w:pPr>
    </w:p>
    <w:p w:rsidR="00731109" w:rsidRDefault="007311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31109" w:rsidSect="00FE08EE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C419B"/>
    <w:rsid w:val="000C4894"/>
    <w:rsid w:val="00152427"/>
    <w:rsid w:val="001B1F21"/>
    <w:rsid w:val="001B5378"/>
    <w:rsid w:val="001B6DCD"/>
    <w:rsid w:val="001C6A3B"/>
    <w:rsid w:val="001E166E"/>
    <w:rsid w:val="00210848"/>
    <w:rsid w:val="002903AD"/>
    <w:rsid w:val="002A4963"/>
    <w:rsid w:val="00340AAA"/>
    <w:rsid w:val="003B2267"/>
    <w:rsid w:val="003B408E"/>
    <w:rsid w:val="004262F3"/>
    <w:rsid w:val="00464328"/>
    <w:rsid w:val="004A0C88"/>
    <w:rsid w:val="004A6565"/>
    <w:rsid w:val="00504454"/>
    <w:rsid w:val="00515BB1"/>
    <w:rsid w:val="00530FFC"/>
    <w:rsid w:val="005825EA"/>
    <w:rsid w:val="00654673"/>
    <w:rsid w:val="00670180"/>
    <w:rsid w:val="006F4304"/>
    <w:rsid w:val="00731109"/>
    <w:rsid w:val="00737336"/>
    <w:rsid w:val="00747D8D"/>
    <w:rsid w:val="007B4068"/>
    <w:rsid w:val="007C2F26"/>
    <w:rsid w:val="007C7D7D"/>
    <w:rsid w:val="007D0E9D"/>
    <w:rsid w:val="008A6A4B"/>
    <w:rsid w:val="008A7A3B"/>
    <w:rsid w:val="008B124A"/>
    <w:rsid w:val="008D785D"/>
    <w:rsid w:val="009015D1"/>
    <w:rsid w:val="00A21EC9"/>
    <w:rsid w:val="00A461C0"/>
    <w:rsid w:val="00A75804"/>
    <w:rsid w:val="00AB23AD"/>
    <w:rsid w:val="00AE462C"/>
    <w:rsid w:val="00B96261"/>
    <w:rsid w:val="00C44A1F"/>
    <w:rsid w:val="00CA58A2"/>
    <w:rsid w:val="00D47B68"/>
    <w:rsid w:val="00D869BE"/>
    <w:rsid w:val="00D96BC9"/>
    <w:rsid w:val="00DA1936"/>
    <w:rsid w:val="00DA412D"/>
    <w:rsid w:val="00E53F40"/>
    <w:rsid w:val="00FE0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66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340</Words>
  <Characters>1939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2023-10-03T10:35:00Z</dcterms:created>
  <dcterms:modified xsi:type="dcterms:W3CDTF">2023-10-03T12:20:00Z</dcterms:modified>
</cp:coreProperties>
</file>